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4D1D" w:rsidRDefault="005911C6" w:rsidP="0058634C">
      <w:pPr>
        <w:tabs>
          <w:tab w:val="left" w:pos="6660"/>
        </w:tabs>
        <w:spacing w:line="360" w:lineRule="auto"/>
        <w:ind w:left="567" w:firstLine="709"/>
        <w:jc w:val="both"/>
        <w:rPr>
          <w:sz w:val="24"/>
        </w:rPr>
      </w:pPr>
      <w:bookmarkStart w:id="0" w:name="OLE_LINK429"/>
      <w:bookmarkStart w:id="1" w:name="OLE_LINK430"/>
      <w:bookmarkStart w:id="2" w:name="OLE_LINK24"/>
      <w:bookmarkStart w:id="3" w:name="OLE_LINK57"/>
      <w:bookmarkStart w:id="4" w:name="OLE_LINK58"/>
      <w:bookmarkStart w:id="5" w:name="OLE_LINK59"/>
      <w:bookmarkStart w:id="6" w:name="OLE_LINK60"/>
      <w:bookmarkStart w:id="7" w:name="OLE_LINK56"/>
      <w:bookmarkStart w:id="8" w:name="OLE_LINK61"/>
      <w:bookmarkStart w:id="9" w:name="OLE_LINK62"/>
      <w:bookmarkStart w:id="10" w:name="OLE_LINK72"/>
      <w:bookmarkStart w:id="11" w:name="OLE_LINK73"/>
      <w:bookmarkStart w:id="12" w:name="OLE_LINK74"/>
      <w:bookmarkStart w:id="13" w:name="OLE_LINK82"/>
      <w:bookmarkStart w:id="14" w:name="OLE_LINK83"/>
      <w:bookmarkStart w:id="15" w:name="OLE_LINK84"/>
      <w:bookmarkStart w:id="16" w:name="OLE_LINK102"/>
      <w:bookmarkStart w:id="17" w:name="OLE_LINK103"/>
      <w:bookmarkStart w:id="18" w:name="OLE_LINK104"/>
      <w:bookmarkStart w:id="19" w:name="OLE_LINK21"/>
      <w:bookmarkStart w:id="20" w:name="OLE_LINK22"/>
      <w:bookmarkStart w:id="21" w:name="OLE_LINK12"/>
      <w:bookmarkStart w:id="22" w:name="OLE_LINK13"/>
      <w:bookmarkStart w:id="23" w:name="OLE_LINK14"/>
      <w:bookmarkStart w:id="24" w:name="OLE_LINK39"/>
      <w:bookmarkStart w:id="25" w:name="OLE_LINK40"/>
      <w:bookmarkStart w:id="26" w:name="OLE_LINK41"/>
      <w:bookmarkStart w:id="27" w:name="OLE_LINK18"/>
      <w:bookmarkStart w:id="28" w:name="OLE_LINK19"/>
      <w:bookmarkStart w:id="29" w:name="OLE_LINK20"/>
      <w:bookmarkStart w:id="30" w:name="OLE_LINK7"/>
      <w:bookmarkStart w:id="31" w:name="OLE_LINK8"/>
      <w:bookmarkStart w:id="32" w:name="OLE_LINK9"/>
      <w:bookmarkStart w:id="33" w:name="OLE_LINK30"/>
      <w:bookmarkStart w:id="34" w:name="OLE_LINK31"/>
      <w:bookmarkStart w:id="35" w:name="OLE_LINK32"/>
      <w:bookmarkStart w:id="36" w:name="OLE_LINK650"/>
      <w:bookmarkStart w:id="37" w:name="OLE_LINK651"/>
      <w:bookmarkStart w:id="38" w:name="OLE_LINK652"/>
      <w:bookmarkStart w:id="39" w:name="OLE_LINK23"/>
      <w:bookmarkStart w:id="40" w:name="OLE_LINK25"/>
      <w:bookmarkStart w:id="41" w:name="OLE_LINK6"/>
      <w:bookmarkStart w:id="42" w:name="OLE_LINK10"/>
      <w:bookmarkStart w:id="43" w:name="OLE_LINK43"/>
      <w:bookmarkStart w:id="44" w:name="OLE_LINK44"/>
      <w:bookmarkStart w:id="45" w:name="OLE_LINK45"/>
      <w:bookmarkStart w:id="46" w:name="OLE_LINK27"/>
      <w:bookmarkStart w:id="47" w:name="OLE_LINK28"/>
      <w:bookmarkStart w:id="48" w:name="OLE_LINK29"/>
      <w:bookmarkStart w:id="49" w:name="OLE_LINK761"/>
      <w:bookmarkStart w:id="50" w:name="OLE_LINK762"/>
      <w:bookmarkStart w:id="51" w:name="OLE_LINK763"/>
      <w:bookmarkStart w:id="52" w:name="OLE_LINK38"/>
      <w:bookmarkStart w:id="53" w:name="OLE_LINK42"/>
      <w:bookmarkStart w:id="54" w:name="OLE_LINK46"/>
      <w:bookmarkStart w:id="55" w:name="OLE_LINK35"/>
      <w:bookmarkStart w:id="56" w:name="OLE_LINK36"/>
      <w:bookmarkStart w:id="57" w:name="OLE_LINK37"/>
      <w:bookmarkStart w:id="58" w:name="OLE_LINK55"/>
      <w:bookmarkStart w:id="59" w:name="OLE_LINK63"/>
      <w:bookmarkStart w:id="60" w:name="OLE_LINK64"/>
      <w:bookmarkStart w:id="61" w:name="OLE_LINK77"/>
      <w:bookmarkStart w:id="62" w:name="OLE_LINK78"/>
      <w:bookmarkStart w:id="63" w:name="OLE_LINK100"/>
      <w:bookmarkStart w:id="64" w:name="OLE_LINK107"/>
      <w:bookmarkStart w:id="65" w:name="OLE_LINK108"/>
      <w:bookmarkStart w:id="66" w:name="OLE_LINK126"/>
      <w:bookmarkStart w:id="67" w:name="OLE_LINK127"/>
      <w:bookmarkStart w:id="68" w:name="OLE_LINK128"/>
      <w:bookmarkStart w:id="69" w:name="OLE_LINK4"/>
      <w:bookmarkStart w:id="70" w:name="OLE_LINK88"/>
      <w:bookmarkStart w:id="71" w:name="OLE_LINK990"/>
      <w:bookmarkStart w:id="72" w:name="OLE_LINK75"/>
      <w:bookmarkStart w:id="73" w:name="OLE_LINK1"/>
      <w:bookmarkStart w:id="74" w:name="OLE_LINK53"/>
      <w:bookmarkStart w:id="75" w:name="OLE_LINK94"/>
      <w:r>
        <w:rPr>
          <w:sz w:val="24"/>
        </w:rPr>
        <w:t xml:space="preserve"> </w:t>
      </w:r>
      <w:bookmarkStart w:id="76" w:name="OLE_LINK15"/>
      <w:bookmarkStart w:id="77" w:name="OLE_LINK16"/>
      <w:bookmarkStart w:id="78" w:name="OLE_LINK17"/>
      <w:r w:rsidR="0058634C">
        <w:rPr>
          <w:sz w:val="24"/>
        </w:rPr>
        <w:tab/>
      </w:r>
      <w:bookmarkStart w:id="79" w:name="OLE_LINK101"/>
      <w:bookmarkStart w:id="80" w:name="OLE_LINK105"/>
      <w:bookmarkStart w:id="81" w:name="OLE_LINK106"/>
    </w:p>
    <w:p w:rsidR="00AC3584" w:rsidRDefault="00AC3584" w:rsidP="00AC3584">
      <w:pPr>
        <w:spacing w:line="360" w:lineRule="auto"/>
        <w:ind w:left="567" w:firstLine="709"/>
        <w:jc w:val="right"/>
        <w:rPr>
          <w:rFonts w:ascii="Verdana" w:hAnsi="Verdana" w:cs="Courier New"/>
          <w:color w:val="000000"/>
          <w:sz w:val="18"/>
          <w:szCs w:val="18"/>
        </w:rPr>
      </w:pPr>
      <w:bookmarkStart w:id="82" w:name="OLE_LINK33"/>
      <w:bookmarkStart w:id="83" w:name="OLE_LINK843"/>
      <w:bookmarkStart w:id="84" w:name="OLE_LINK844"/>
      <w:bookmarkStart w:id="85" w:name="OLE_LINK845"/>
      <w:bookmarkStart w:id="86" w:name="OLE_LINK54"/>
      <w:bookmarkStart w:id="87" w:name="OLE_LINK65"/>
      <w:bookmarkStart w:id="88" w:name="OLE_LINK48"/>
      <w:bookmarkStart w:id="89" w:name="_Hlk485288206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r w:rsidRPr="00E749A6">
        <w:rPr>
          <w:rFonts w:ascii="Verdana" w:hAnsi="Verdana" w:cs="Courier New"/>
          <w:color w:val="000000"/>
          <w:sz w:val="18"/>
          <w:szCs w:val="18"/>
        </w:rPr>
        <w:t xml:space="preserve">Madrid, </w:t>
      </w:r>
      <w:r w:rsidR="00C03817">
        <w:rPr>
          <w:rFonts w:ascii="Verdana" w:hAnsi="Verdana" w:cs="Courier New"/>
          <w:color w:val="000000"/>
          <w:sz w:val="18"/>
          <w:szCs w:val="18"/>
        </w:rPr>
        <w:t>10 de febrero de 2023</w:t>
      </w:r>
    </w:p>
    <w:p w:rsidR="00AC3584" w:rsidRDefault="00AC3584" w:rsidP="00AC3584">
      <w:pPr>
        <w:spacing w:line="360" w:lineRule="auto"/>
        <w:jc w:val="both"/>
        <w:rPr>
          <w:rFonts w:ascii="Verdana" w:hAnsi="Verdana" w:cs="Courier New"/>
          <w:color w:val="000000"/>
          <w:sz w:val="18"/>
          <w:szCs w:val="18"/>
        </w:rPr>
      </w:pPr>
    </w:p>
    <w:p w:rsidR="00AC3584" w:rsidRDefault="00AC3584" w:rsidP="00AC3584">
      <w:pPr>
        <w:spacing w:line="360" w:lineRule="auto"/>
        <w:jc w:val="both"/>
        <w:rPr>
          <w:rFonts w:ascii="Verdana" w:hAnsi="Verdana" w:cs="Courier New"/>
          <w:color w:val="000000"/>
          <w:sz w:val="18"/>
          <w:szCs w:val="18"/>
        </w:rPr>
      </w:pPr>
      <w:r w:rsidRPr="00E749A6">
        <w:rPr>
          <w:rFonts w:ascii="Verdana" w:hAnsi="Verdana" w:cs="Courier New"/>
          <w:color w:val="000000"/>
          <w:sz w:val="18"/>
          <w:szCs w:val="18"/>
        </w:rPr>
        <w:t>Estimados Sres.,</w:t>
      </w:r>
    </w:p>
    <w:p w:rsidR="00AC3584" w:rsidRDefault="00AC3584" w:rsidP="00AC3584">
      <w:pPr>
        <w:pStyle w:val="HTMLconformatoprevio"/>
        <w:tabs>
          <w:tab w:val="left" w:pos="4253"/>
        </w:tabs>
      </w:pPr>
    </w:p>
    <w:p w:rsidR="002F2E7A" w:rsidRDefault="00AC3584" w:rsidP="00AC3584">
      <w:pPr>
        <w:pStyle w:val="HTMLconformatoprevio"/>
        <w:tabs>
          <w:tab w:val="left" w:pos="4253"/>
        </w:tabs>
      </w:pPr>
      <w:r w:rsidRPr="009E7A22">
        <w:t>Remit</w:t>
      </w:r>
      <w:r>
        <w:t>imos dossier de prensa de</w:t>
      </w:r>
      <w:r w:rsidR="00EC0BB5">
        <w:t xml:space="preserve"> </w:t>
      </w:r>
      <w:r w:rsidR="009A4D47">
        <w:t>El Canal</w:t>
      </w:r>
      <w:r w:rsidR="00EC0BB5">
        <w:t>:</w:t>
      </w:r>
    </w:p>
    <w:p w:rsidR="002E66A2" w:rsidRDefault="002E66A2" w:rsidP="00157F8F">
      <w:pPr>
        <w:pStyle w:val="HTMLconformatoprevio"/>
        <w:tabs>
          <w:tab w:val="left" w:pos="4253"/>
        </w:tabs>
      </w:pPr>
    </w:p>
    <w:bookmarkEnd w:id="82"/>
    <w:p w:rsidR="00EC0BB5" w:rsidRDefault="009A4D47" w:rsidP="00157F8F">
      <w:pPr>
        <w:pStyle w:val="HTMLconformatoprevio"/>
        <w:tabs>
          <w:tab w:val="left" w:pos="4253"/>
        </w:tabs>
        <w:rPr>
          <w:noProof/>
        </w:rPr>
      </w:pPr>
      <w:r w:rsidRPr="009A4D47">
        <w:rPr>
          <w:noProof/>
        </w:rPr>
        <w:drawing>
          <wp:inline distT="0" distB="0" distL="0" distR="0" wp14:anchorId="6318D3BE" wp14:editId="0860A7D7">
            <wp:extent cx="1292087" cy="396240"/>
            <wp:effectExtent l="0" t="0" r="381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9797" cy="40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209" w:rsidRDefault="00E211F5" w:rsidP="00157F8F">
      <w:pPr>
        <w:pStyle w:val="HTMLconformatoprevio"/>
        <w:tabs>
          <w:tab w:val="left" w:pos="4253"/>
        </w:tabs>
        <w:rPr>
          <w:noProof/>
        </w:rPr>
      </w:pPr>
      <w:r w:rsidRPr="00E211F5">
        <w:rPr>
          <w:noProof/>
        </w:rPr>
        <w:drawing>
          <wp:inline distT="0" distB="0" distL="0" distR="0" wp14:anchorId="5C6B5B6D" wp14:editId="5E80E127">
            <wp:extent cx="5400040" cy="3287395"/>
            <wp:effectExtent l="0" t="0" r="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F5" w:rsidRDefault="00E211F5" w:rsidP="00157F8F">
      <w:pPr>
        <w:pStyle w:val="HTMLconformatoprevio"/>
        <w:tabs>
          <w:tab w:val="left" w:pos="4253"/>
        </w:tabs>
        <w:rPr>
          <w:noProof/>
        </w:rPr>
      </w:pPr>
      <w:r w:rsidRPr="00E211F5">
        <w:rPr>
          <w:noProof/>
        </w:rPr>
        <w:drawing>
          <wp:inline distT="0" distB="0" distL="0" distR="0" wp14:anchorId="3D1503B1" wp14:editId="62CFD987">
            <wp:extent cx="5400040" cy="1746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F5" w:rsidRDefault="00E211F5" w:rsidP="00157F8F">
      <w:pPr>
        <w:pStyle w:val="HTMLconformatoprevio"/>
        <w:tabs>
          <w:tab w:val="left" w:pos="4253"/>
        </w:tabs>
        <w:rPr>
          <w:noProof/>
        </w:rPr>
      </w:pPr>
      <w:r w:rsidRPr="00E211F5">
        <w:rPr>
          <w:noProof/>
        </w:rPr>
        <w:drawing>
          <wp:inline distT="0" distB="0" distL="0" distR="0" wp14:anchorId="0A9FA5FA" wp14:editId="01D31E85">
            <wp:extent cx="5400040" cy="171577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F5" w:rsidRDefault="00E211F5" w:rsidP="00157F8F">
      <w:pPr>
        <w:pStyle w:val="HTMLconformatoprevio"/>
        <w:tabs>
          <w:tab w:val="left" w:pos="4253"/>
        </w:tabs>
        <w:rPr>
          <w:noProof/>
        </w:rPr>
      </w:pPr>
    </w:p>
    <w:p w:rsidR="00E211F5" w:rsidRDefault="00E211F5" w:rsidP="00157F8F">
      <w:pPr>
        <w:pStyle w:val="HTMLconformatoprevio"/>
        <w:tabs>
          <w:tab w:val="left" w:pos="4253"/>
        </w:tabs>
        <w:rPr>
          <w:noProof/>
        </w:rPr>
      </w:pPr>
    </w:p>
    <w:p w:rsidR="00E211F5" w:rsidRDefault="00E211F5" w:rsidP="00157F8F">
      <w:pPr>
        <w:pStyle w:val="HTMLconformatoprevio"/>
        <w:tabs>
          <w:tab w:val="left" w:pos="4253"/>
        </w:tabs>
        <w:rPr>
          <w:noProof/>
        </w:rPr>
      </w:pPr>
      <w:r w:rsidRPr="00E211F5">
        <w:rPr>
          <w:noProof/>
        </w:rPr>
        <w:drawing>
          <wp:inline distT="0" distB="0" distL="0" distR="0" wp14:anchorId="63C37224" wp14:editId="19FBB2F1">
            <wp:extent cx="5400040" cy="906780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F5" w:rsidRDefault="00E211F5" w:rsidP="00157F8F">
      <w:pPr>
        <w:pStyle w:val="HTMLconformatoprevio"/>
        <w:tabs>
          <w:tab w:val="left" w:pos="4253"/>
        </w:tabs>
        <w:rPr>
          <w:noProof/>
        </w:rPr>
      </w:pPr>
      <w:r w:rsidRPr="00E211F5">
        <w:rPr>
          <w:noProof/>
        </w:rPr>
        <w:drawing>
          <wp:inline distT="0" distB="0" distL="0" distR="0" wp14:anchorId="6292D36F" wp14:editId="28B8B65F">
            <wp:extent cx="5400040" cy="131699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F5" w:rsidRDefault="00E211F5" w:rsidP="00157F8F">
      <w:pPr>
        <w:pStyle w:val="HTMLconformatoprevio"/>
        <w:tabs>
          <w:tab w:val="left" w:pos="4253"/>
        </w:tabs>
        <w:rPr>
          <w:noProof/>
        </w:rPr>
      </w:pPr>
    </w:p>
    <w:p w:rsidR="00E211F5" w:rsidRDefault="00E211F5" w:rsidP="00157F8F">
      <w:pPr>
        <w:pStyle w:val="HTMLconformatoprevio"/>
        <w:tabs>
          <w:tab w:val="left" w:pos="4253"/>
        </w:tabs>
        <w:rPr>
          <w:noProof/>
        </w:rPr>
      </w:pPr>
    </w:p>
    <w:p w:rsidR="00E211F5" w:rsidRDefault="00E211F5" w:rsidP="00157F8F">
      <w:pPr>
        <w:pStyle w:val="HTMLconformatoprevio"/>
        <w:tabs>
          <w:tab w:val="left" w:pos="4253"/>
        </w:tabs>
        <w:rPr>
          <w:noProof/>
        </w:rPr>
      </w:pPr>
      <w:r w:rsidRPr="00E211F5">
        <w:rPr>
          <w:noProof/>
        </w:rPr>
        <w:drawing>
          <wp:inline distT="0" distB="0" distL="0" distR="0" wp14:anchorId="6C78E17C" wp14:editId="7B751E37">
            <wp:extent cx="5400040" cy="358965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F5" w:rsidRDefault="00E211F5" w:rsidP="00157F8F">
      <w:pPr>
        <w:pStyle w:val="HTMLconformatoprevio"/>
        <w:tabs>
          <w:tab w:val="left" w:pos="4253"/>
        </w:tabs>
        <w:rPr>
          <w:noProof/>
        </w:rPr>
      </w:pPr>
      <w:r w:rsidRPr="00E211F5">
        <w:rPr>
          <w:noProof/>
        </w:rPr>
        <w:drawing>
          <wp:inline distT="0" distB="0" distL="0" distR="0" wp14:anchorId="64BB4156" wp14:editId="1F6B7066">
            <wp:extent cx="3924848" cy="41915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24848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F5" w:rsidRDefault="00E211F5" w:rsidP="00157F8F">
      <w:pPr>
        <w:pStyle w:val="HTMLconformatoprevio"/>
        <w:tabs>
          <w:tab w:val="left" w:pos="4253"/>
        </w:tabs>
        <w:rPr>
          <w:noProof/>
        </w:rPr>
      </w:pPr>
      <w:r w:rsidRPr="00E211F5">
        <w:rPr>
          <w:noProof/>
        </w:rPr>
        <w:drawing>
          <wp:inline distT="0" distB="0" distL="0" distR="0" wp14:anchorId="6ACC256D" wp14:editId="20BDFD61">
            <wp:extent cx="5400040" cy="118300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F5" w:rsidRDefault="00E211F5" w:rsidP="00157F8F">
      <w:pPr>
        <w:pStyle w:val="HTMLconformatoprevio"/>
        <w:tabs>
          <w:tab w:val="left" w:pos="4253"/>
        </w:tabs>
        <w:rPr>
          <w:noProof/>
        </w:rPr>
      </w:pPr>
      <w:r w:rsidRPr="00E211F5">
        <w:rPr>
          <w:noProof/>
        </w:rPr>
        <w:drawing>
          <wp:inline distT="0" distB="0" distL="0" distR="0" wp14:anchorId="4DE9AC1E" wp14:editId="22233BF5">
            <wp:extent cx="5400040" cy="2011680"/>
            <wp:effectExtent l="0" t="0" r="0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F5" w:rsidRDefault="00E211F5" w:rsidP="00157F8F">
      <w:pPr>
        <w:pStyle w:val="HTMLconformatoprevio"/>
        <w:tabs>
          <w:tab w:val="left" w:pos="4253"/>
        </w:tabs>
        <w:rPr>
          <w:noProof/>
        </w:rPr>
      </w:pPr>
      <w:r w:rsidRPr="00E211F5">
        <w:rPr>
          <w:noProof/>
        </w:rPr>
        <w:drawing>
          <wp:inline distT="0" distB="0" distL="0" distR="0" wp14:anchorId="64061174" wp14:editId="1493DD21">
            <wp:extent cx="5400040" cy="122047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F5" w:rsidRDefault="00E211F5" w:rsidP="00157F8F">
      <w:pPr>
        <w:pStyle w:val="HTMLconformatoprevio"/>
        <w:tabs>
          <w:tab w:val="left" w:pos="4253"/>
        </w:tabs>
        <w:rPr>
          <w:noProof/>
        </w:rPr>
      </w:pPr>
    </w:p>
    <w:p w:rsidR="00E211F5" w:rsidRDefault="00E211F5" w:rsidP="00157F8F">
      <w:pPr>
        <w:pStyle w:val="HTMLconformatoprevio"/>
        <w:tabs>
          <w:tab w:val="left" w:pos="4253"/>
        </w:tabs>
        <w:rPr>
          <w:noProof/>
        </w:rPr>
      </w:pPr>
    </w:p>
    <w:p w:rsidR="00E211F5" w:rsidRDefault="00E211F5" w:rsidP="00157F8F">
      <w:pPr>
        <w:pStyle w:val="HTMLconformatoprevio"/>
        <w:tabs>
          <w:tab w:val="left" w:pos="4253"/>
        </w:tabs>
        <w:rPr>
          <w:noProof/>
        </w:rPr>
      </w:pPr>
    </w:p>
    <w:p w:rsidR="00E211F5" w:rsidRDefault="00E211F5" w:rsidP="00157F8F">
      <w:pPr>
        <w:pStyle w:val="HTMLconformatoprevio"/>
        <w:tabs>
          <w:tab w:val="left" w:pos="4253"/>
        </w:tabs>
        <w:rPr>
          <w:noProof/>
        </w:rPr>
      </w:pPr>
    </w:p>
    <w:p w:rsidR="00E211F5" w:rsidRDefault="00E211F5" w:rsidP="00157F8F">
      <w:pPr>
        <w:pStyle w:val="HTMLconformatoprevio"/>
        <w:tabs>
          <w:tab w:val="left" w:pos="4253"/>
        </w:tabs>
        <w:rPr>
          <w:noProof/>
        </w:rPr>
      </w:pPr>
    </w:p>
    <w:p w:rsidR="00E211F5" w:rsidRDefault="00E211F5" w:rsidP="00157F8F">
      <w:pPr>
        <w:pStyle w:val="HTMLconformatoprevio"/>
        <w:tabs>
          <w:tab w:val="left" w:pos="4253"/>
        </w:tabs>
        <w:rPr>
          <w:noProof/>
        </w:rPr>
      </w:pPr>
    </w:p>
    <w:p w:rsidR="00E211F5" w:rsidRDefault="00E211F5" w:rsidP="00157F8F">
      <w:pPr>
        <w:pStyle w:val="HTMLconformatoprevio"/>
        <w:tabs>
          <w:tab w:val="left" w:pos="4253"/>
        </w:tabs>
        <w:rPr>
          <w:noProof/>
        </w:rPr>
      </w:pPr>
      <w:r w:rsidRPr="00E211F5">
        <w:rPr>
          <w:noProof/>
        </w:rPr>
        <w:drawing>
          <wp:inline distT="0" distB="0" distL="0" distR="0" wp14:anchorId="6D349174" wp14:editId="2DD933C2">
            <wp:extent cx="5400040" cy="4376420"/>
            <wp:effectExtent l="0" t="0" r="0" b="508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F5" w:rsidRDefault="00E211F5" w:rsidP="00157F8F">
      <w:pPr>
        <w:pStyle w:val="HTMLconformatoprevio"/>
        <w:tabs>
          <w:tab w:val="left" w:pos="4253"/>
        </w:tabs>
        <w:rPr>
          <w:noProof/>
        </w:rPr>
      </w:pPr>
      <w:r w:rsidRPr="00E211F5">
        <w:rPr>
          <w:noProof/>
        </w:rPr>
        <w:drawing>
          <wp:inline distT="0" distB="0" distL="0" distR="0" wp14:anchorId="556756F7" wp14:editId="201A848E">
            <wp:extent cx="5400040" cy="2622550"/>
            <wp:effectExtent l="0" t="0" r="0" b="63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F5" w:rsidRDefault="00E211F5" w:rsidP="00157F8F">
      <w:pPr>
        <w:pStyle w:val="HTMLconformatoprevio"/>
        <w:tabs>
          <w:tab w:val="left" w:pos="4253"/>
        </w:tabs>
        <w:rPr>
          <w:noProof/>
        </w:rPr>
      </w:pPr>
      <w:r w:rsidRPr="00E211F5">
        <w:rPr>
          <w:noProof/>
        </w:rPr>
        <w:drawing>
          <wp:inline distT="0" distB="0" distL="0" distR="0" wp14:anchorId="3AB8724E" wp14:editId="51B301DC">
            <wp:extent cx="5400040" cy="21526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F5" w:rsidRDefault="00E211F5" w:rsidP="00157F8F">
      <w:pPr>
        <w:pStyle w:val="HTMLconformatoprevio"/>
        <w:tabs>
          <w:tab w:val="left" w:pos="4253"/>
        </w:tabs>
        <w:rPr>
          <w:noProof/>
        </w:rPr>
      </w:pPr>
    </w:p>
    <w:p w:rsidR="00E211F5" w:rsidRDefault="00E211F5" w:rsidP="00157F8F">
      <w:pPr>
        <w:pStyle w:val="HTMLconformatoprevio"/>
        <w:tabs>
          <w:tab w:val="left" w:pos="4253"/>
        </w:tabs>
        <w:rPr>
          <w:noProof/>
        </w:rPr>
      </w:pPr>
    </w:p>
    <w:p w:rsidR="00E211F5" w:rsidRDefault="00E211F5" w:rsidP="00157F8F">
      <w:pPr>
        <w:pStyle w:val="HTMLconformatoprevio"/>
        <w:tabs>
          <w:tab w:val="left" w:pos="4253"/>
        </w:tabs>
        <w:rPr>
          <w:noProof/>
        </w:rPr>
      </w:pPr>
    </w:p>
    <w:p w:rsidR="00E211F5" w:rsidRDefault="00E211F5" w:rsidP="00157F8F">
      <w:pPr>
        <w:pStyle w:val="HTMLconformatoprevio"/>
        <w:tabs>
          <w:tab w:val="left" w:pos="4253"/>
        </w:tabs>
        <w:rPr>
          <w:noProof/>
        </w:rPr>
      </w:pPr>
    </w:p>
    <w:p w:rsidR="00EC0BB5" w:rsidRDefault="00EC0BB5" w:rsidP="00157F8F">
      <w:pPr>
        <w:pStyle w:val="HTMLconformatoprevio"/>
        <w:tabs>
          <w:tab w:val="left" w:pos="4253"/>
        </w:tabs>
        <w:rPr>
          <w:noProof/>
        </w:rPr>
      </w:pPr>
      <w:r>
        <w:rPr>
          <w:noProof/>
        </w:rPr>
        <w:t>Enlace:</w:t>
      </w:r>
    </w:p>
    <w:p w:rsidR="00EC0BB5" w:rsidRDefault="00EC0BB5" w:rsidP="00157F8F">
      <w:pPr>
        <w:pStyle w:val="HTMLconformatoprevio"/>
        <w:tabs>
          <w:tab w:val="left" w:pos="4253"/>
        </w:tabs>
        <w:rPr>
          <w:noProof/>
        </w:rPr>
      </w:pPr>
    </w:p>
    <w:p w:rsidR="00EC0BB5" w:rsidRDefault="009A4D47" w:rsidP="00157F8F">
      <w:pPr>
        <w:pStyle w:val="HTMLconformatoprevio"/>
        <w:tabs>
          <w:tab w:val="left" w:pos="4253"/>
        </w:tabs>
      </w:pPr>
      <w:hyperlink r:id="rId22" w:history="1">
        <w:r w:rsidRPr="007A299A">
          <w:rPr>
            <w:rStyle w:val="Hipervnculo"/>
          </w:rPr>
          <w:t>https://www.diarioelcanal.com/agentes-de-aduanas-ambiguedades-regulaciones/</w:t>
        </w:r>
      </w:hyperlink>
    </w:p>
    <w:p w:rsidR="009A4D47" w:rsidRDefault="009A4D47" w:rsidP="00157F8F">
      <w:pPr>
        <w:pStyle w:val="HTMLconformatoprevio"/>
        <w:tabs>
          <w:tab w:val="left" w:pos="4253"/>
        </w:tabs>
      </w:pPr>
    </w:p>
    <w:p w:rsidR="002E66A2" w:rsidRPr="00EE1C8D" w:rsidRDefault="002E66A2" w:rsidP="00157F8F">
      <w:pPr>
        <w:pStyle w:val="HTMLconformatoprevio"/>
        <w:tabs>
          <w:tab w:val="left" w:pos="4253"/>
        </w:tabs>
      </w:pPr>
    </w:p>
    <w:bookmarkEnd w:id="83"/>
    <w:bookmarkEnd w:id="84"/>
    <w:bookmarkEnd w:id="85"/>
    <w:bookmarkEnd w:id="86"/>
    <w:bookmarkEnd w:id="87"/>
    <w:bookmarkEnd w:id="88"/>
    <w:p w:rsidR="00157F8F" w:rsidRDefault="00157F8F" w:rsidP="00157F8F">
      <w:pPr>
        <w:pStyle w:val="HTMLconformatoprevio"/>
        <w:tabs>
          <w:tab w:val="left" w:pos="4253"/>
        </w:tabs>
      </w:pPr>
      <w:r>
        <w:t>U</w:t>
      </w:r>
      <w:r w:rsidRPr="007A0568">
        <w:t>n cordial saludo</w:t>
      </w:r>
    </w:p>
    <w:p w:rsidR="00AD42D8" w:rsidRDefault="00AD42D8" w:rsidP="00AD42D8">
      <w:pPr>
        <w:pStyle w:val="HTMLconformatoprevio"/>
        <w:tabs>
          <w:tab w:val="left" w:pos="4253"/>
        </w:tabs>
      </w:pPr>
      <w:r>
        <w:t>Secretaría</w:t>
      </w:r>
    </w:p>
    <w:p w:rsidR="004A6689" w:rsidRDefault="00EC0BB5" w:rsidP="00AA1BC3">
      <w:pPr>
        <w:pStyle w:val="HTMLconformatoprevio"/>
        <w:tabs>
          <w:tab w:val="left" w:pos="4253"/>
        </w:tabs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95275" cy="347345"/>
            <wp:effectExtent l="0" t="0" r="0" b="0"/>
            <wp:wrapSquare wrapText="bothSides"/>
            <wp:docPr id="10" name="Imagen 7" descr="Escudo digitaliz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Escudo digitalizad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689" w:rsidRDefault="004A6689" w:rsidP="00AA1BC3">
      <w:pPr>
        <w:pStyle w:val="HTMLconformatoprevio"/>
        <w:tabs>
          <w:tab w:val="left" w:pos="4253"/>
        </w:tabs>
      </w:pPr>
    </w:p>
    <w:p w:rsidR="004D2314" w:rsidRDefault="004D2314" w:rsidP="00AA1BC3">
      <w:pPr>
        <w:pStyle w:val="HTMLconformatoprevio"/>
        <w:tabs>
          <w:tab w:val="left" w:pos="4253"/>
        </w:tabs>
      </w:pPr>
    </w:p>
    <w:p w:rsidR="00916515" w:rsidRDefault="00916515" w:rsidP="00AA1BC3">
      <w:pPr>
        <w:pStyle w:val="HTMLconformatoprevio"/>
        <w:tabs>
          <w:tab w:val="left" w:pos="4253"/>
        </w:tabs>
      </w:pPr>
      <w:r>
        <w:rPr>
          <w:rStyle w:val="Textoennegrita"/>
        </w:rPr>
        <w:t>Consejo General de Agentes de Aduanas</w:t>
      </w:r>
    </w:p>
    <w:p w:rsidR="00916515" w:rsidRDefault="00916515" w:rsidP="00AA1BC3">
      <w:pPr>
        <w:pStyle w:val="HTMLconformatoprevio"/>
        <w:tabs>
          <w:tab w:val="left" w:pos="4253"/>
        </w:tabs>
      </w:pPr>
      <w:r>
        <w:t xml:space="preserve">C/ Doctor Fleming, 46 - 1º izda. Madrid 28036 </w:t>
      </w:r>
    </w:p>
    <w:p w:rsidR="00916515" w:rsidRPr="0060391F" w:rsidRDefault="00916515" w:rsidP="00AA1BC3">
      <w:pPr>
        <w:pStyle w:val="HTMLconformatoprevio"/>
        <w:tabs>
          <w:tab w:val="left" w:pos="4253"/>
        </w:tabs>
        <w:rPr>
          <w:lang w:val="en-GB"/>
        </w:rPr>
      </w:pPr>
      <w:proofErr w:type="spellStart"/>
      <w:r w:rsidRPr="0060391F">
        <w:rPr>
          <w:lang w:val="en-GB"/>
        </w:rPr>
        <w:t>Tfno</w:t>
      </w:r>
      <w:proofErr w:type="spellEnd"/>
      <w:r w:rsidRPr="0060391F">
        <w:rPr>
          <w:lang w:val="en-GB"/>
        </w:rPr>
        <w:t xml:space="preserve">: 913430570 </w:t>
      </w:r>
      <w:r w:rsidR="00822822">
        <w:rPr>
          <w:lang w:val="en-GB"/>
        </w:rPr>
        <w:t xml:space="preserve">/ 606304955 </w:t>
      </w:r>
      <w:r w:rsidRPr="0060391F">
        <w:rPr>
          <w:lang w:val="en-GB"/>
        </w:rPr>
        <w:t>- Fax: 913454167</w:t>
      </w:r>
    </w:p>
    <w:p w:rsidR="00916515" w:rsidRPr="002B4EAC" w:rsidRDefault="00916515" w:rsidP="00AA1BC3">
      <w:pPr>
        <w:pStyle w:val="HTMLconformatoprevio"/>
        <w:tabs>
          <w:tab w:val="left" w:pos="4253"/>
        </w:tabs>
        <w:rPr>
          <w:lang w:val="en-GB"/>
        </w:rPr>
      </w:pPr>
      <w:r w:rsidRPr="002B4EAC">
        <w:rPr>
          <w:lang w:val="en-GB"/>
        </w:rPr>
        <w:t xml:space="preserve">Web: </w:t>
      </w:r>
      <w:hyperlink r:id="rId24" w:history="1">
        <w:r w:rsidR="00B02320" w:rsidRPr="00F20F81">
          <w:rPr>
            <w:rStyle w:val="Hipervnculo"/>
            <w:lang w:val="en-GB"/>
          </w:rPr>
          <w:t>www.representantesaduaneros.com</w:t>
        </w:r>
      </w:hyperlink>
      <w:r w:rsidR="00631F6B" w:rsidRPr="002B4EAC">
        <w:rPr>
          <w:lang w:val="en-GB"/>
        </w:rPr>
        <w:t xml:space="preserve"> </w:t>
      </w:r>
      <w:r w:rsidRPr="002B4EAC">
        <w:rPr>
          <w:lang w:val="en-GB"/>
        </w:rPr>
        <w:t xml:space="preserve"> </w:t>
      </w:r>
    </w:p>
    <w:p w:rsidR="008D27E3" w:rsidRDefault="00916515" w:rsidP="00AA1BC3">
      <w:pPr>
        <w:pStyle w:val="HTMLconformatoprevio"/>
        <w:tabs>
          <w:tab w:val="left" w:pos="4253"/>
        </w:tabs>
        <w:rPr>
          <w:lang w:val="en-GB"/>
        </w:rPr>
      </w:pPr>
      <w:r w:rsidRPr="002B4EAC">
        <w:rPr>
          <w:lang w:val="en-GB"/>
        </w:rPr>
        <w:t xml:space="preserve">Email: </w:t>
      </w:r>
      <w:hyperlink r:id="rId25" w:history="1">
        <w:r w:rsidR="00631F6B" w:rsidRPr="002B4EAC">
          <w:rPr>
            <w:rStyle w:val="Hipervnculo"/>
            <w:lang w:val="en-GB"/>
          </w:rPr>
          <w:t>cgaa@representantesaduaneros.com</w:t>
        </w:r>
      </w:hyperlink>
      <w:r w:rsidR="00631F6B" w:rsidRPr="002B4EAC">
        <w:rPr>
          <w:lang w:val="en-GB"/>
        </w:rPr>
        <w:t xml:space="preserve"> </w:t>
      </w:r>
      <w:r w:rsidRPr="002B4EAC">
        <w:rPr>
          <w:lang w:val="en-GB"/>
        </w:rPr>
        <w:t xml:space="preserve"> </w:t>
      </w:r>
      <w:bookmarkEnd w:id="89"/>
    </w:p>
    <w:p w:rsidR="000D1EAC" w:rsidRPr="002B4EAC" w:rsidRDefault="000D1EAC" w:rsidP="001B6BF2">
      <w:pPr>
        <w:rPr>
          <w:lang w:val="en-GB"/>
        </w:rPr>
      </w:pPr>
      <w:r w:rsidRPr="00102B29">
        <w:rPr>
          <w:rFonts w:ascii="Verdana" w:hAnsi="Verdana" w:cs="Courier New"/>
          <w:color w:val="000000"/>
          <w:sz w:val="18"/>
          <w:szCs w:val="18"/>
          <w:lang w:val="en-GB"/>
        </w:rPr>
        <w:t>Twitter</w:t>
      </w:r>
      <w:r w:rsidRPr="000D1EAC">
        <w:rPr>
          <w:noProof/>
          <w:lang w:val="en-US"/>
        </w:rPr>
        <w:t xml:space="preserve">: </w:t>
      </w:r>
      <w:hyperlink r:id="rId26" w:history="1">
        <w:r w:rsidRPr="000D1EAC">
          <w:rPr>
            <w:rStyle w:val="Hipervnculo"/>
            <w:noProof/>
            <w:lang w:val="en-US"/>
          </w:rPr>
          <w:t>@CGAA_CB_AEO</w:t>
        </w:r>
      </w:hyperlink>
      <w:r>
        <w:rPr>
          <w:rFonts w:ascii="Helvetica Neue" w:hAnsi="Helvetica Neue" w:cs="Arial"/>
          <w:b/>
          <w:bCs/>
          <w:noProof/>
          <w:color w:val="66757F"/>
          <w:sz w:val="21"/>
          <w:szCs w:val="21"/>
          <w:lang w:val="en-US"/>
        </w:rPr>
        <w:t xml:space="preserve"> </w:t>
      </w:r>
    </w:p>
    <w:sectPr w:rsidR="000D1EAC" w:rsidRPr="002B4EAC" w:rsidSect="003E7E03">
      <w:headerReference w:type="default" r:id="rId27"/>
      <w:pgSz w:w="11906" w:h="16838"/>
      <w:pgMar w:top="567" w:right="1701" w:bottom="284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53101" w:rsidRDefault="00353101" w:rsidP="000D07D1">
      <w:r>
        <w:separator/>
      </w:r>
    </w:p>
  </w:endnote>
  <w:endnote w:type="continuationSeparator" w:id="0">
    <w:p w:rsidR="00353101" w:rsidRDefault="00353101" w:rsidP="000D0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53101" w:rsidRDefault="00353101" w:rsidP="000D07D1">
      <w:r>
        <w:separator/>
      </w:r>
    </w:p>
  </w:footnote>
  <w:footnote w:type="continuationSeparator" w:id="0">
    <w:p w:rsidR="00353101" w:rsidRDefault="00353101" w:rsidP="000D07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11840" w:rsidRDefault="00EC0BB5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542925</wp:posOffset>
              </wp:positionH>
              <wp:positionV relativeFrom="paragraph">
                <wp:posOffset>60325</wp:posOffset>
              </wp:positionV>
              <wp:extent cx="4777740" cy="58356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77740" cy="583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A11840" w:rsidRPr="00935F3A" w:rsidRDefault="00A11840" w:rsidP="00935F3A">
                          <w:pPr>
                            <w:rPr>
                              <w:b/>
                            </w:rPr>
                          </w:pPr>
                          <w:r w:rsidRPr="00935F3A">
                            <w:rPr>
                              <w:b/>
                            </w:rPr>
                            <w:t>Consejo General de los Colegios de Agentes y Comisionistas de Aduanas</w:t>
                          </w:r>
                        </w:p>
                        <w:p w:rsidR="00A11840" w:rsidRPr="00CE7B3B" w:rsidRDefault="00A11840" w:rsidP="000D07D1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CE7B3B">
                            <w:rPr>
                              <w:sz w:val="18"/>
                              <w:szCs w:val="18"/>
                            </w:rPr>
                            <w:t xml:space="preserve">C/ Doctor Fleming 46, 1º izqda. – Madrid 28036. </w:t>
                          </w:r>
                          <w:proofErr w:type="spellStart"/>
                          <w:r w:rsidRPr="00CE7B3B">
                            <w:rPr>
                              <w:sz w:val="18"/>
                              <w:szCs w:val="18"/>
                              <w:lang w:val="en-US"/>
                            </w:rPr>
                            <w:t>Tfno</w:t>
                          </w:r>
                          <w:proofErr w:type="spellEnd"/>
                          <w:r w:rsidRPr="00CE7B3B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: 913430570 </w:t>
                          </w:r>
                          <w:r w:rsidR="00CE7B3B" w:rsidRPr="00CE7B3B">
                            <w:rPr>
                              <w:sz w:val="18"/>
                              <w:szCs w:val="18"/>
                              <w:lang w:val="en-US"/>
                            </w:rPr>
                            <w:t>/ 606304955</w:t>
                          </w:r>
                          <w:r w:rsidRPr="00CE7B3B">
                            <w:rPr>
                              <w:sz w:val="18"/>
                              <w:szCs w:val="18"/>
                              <w:lang w:val="en-US"/>
                            </w:rPr>
                            <w:t>– Fax: 913454167</w:t>
                          </w:r>
                        </w:p>
                        <w:p w:rsidR="00A11840" w:rsidRPr="00CE7B3B" w:rsidRDefault="00A11840" w:rsidP="000D07D1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CE7B3B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Email: </w:t>
                          </w:r>
                          <w:hyperlink r:id="rId1" w:history="1">
                            <w:r w:rsidRPr="00CE7B3B">
                              <w:rPr>
                                <w:rStyle w:val="Hipervnculo"/>
                                <w:sz w:val="18"/>
                                <w:szCs w:val="18"/>
                                <w:lang w:val="en-US"/>
                              </w:rPr>
                              <w:t>cgaa@representantesaduaneros.com</w:t>
                            </w:r>
                          </w:hyperlink>
                          <w:r w:rsidRPr="00CE7B3B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Web: </w:t>
                          </w:r>
                          <w:hyperlink r:id="rId2" w:history="1">
                            <w:r w:rsidRPr="00CE7B3B">
                              <w:rPr>
                                <w:rStyle w:val="Hipervnculo"/>
                                <w:sz w:val="18"/>
                                <w:szCs w:val="18"/>
                                <w:lang w:val="en-US"/>
                              </w:rPr>
                              <w:t>www.representantesaduaneros.com</w:t>
                            </w:r>
                          </w:hyperlink>
                        </w:p>
                        <w:p w:rsidR="00A11840" w:rsidRPr="00CE7B3B" w:rsidRDefault="00A11840" w:rsidP="000D07D1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2.75pt;margin-top:4.75pt;width:376.2pt;height:4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" stroked="f">
              <v:textbox>
                <w:txbxContent>
                  <w:p w:rsidR="00A11840" w:rsidRPr="00935F3A" w:rsidRDefault="00A11840" w:rsidP="00935F3A">
                    <w:pPr>
                      <w:rPr>
                        <w:b/>
                      </w:rPr>
                    </w:pPr>
                    <w:r w:rsidRPr="00935F3A">
                      <w:rPr>
                        <w:b/>
                      </w:rPr>
                      <w:t>Consejo General de los Colegios de Agentes y Comisionistas de Aduanas</w:t>
                    </w:r>
                  </w:p>
                  <w:p w:rsidR="00A11840" w:rsidRPr="00CE7B3B" w:rsidRDefault="00A11840" w:rsidP="000D07D1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 w:rsidRPr="00CE7B3B">
                      <w:rPr>
                        <w:sz w:val="18"/>
                        <w:szCs w:val="18"/>
                      </w:rPr>
                      <w:t xml:space="preserve">C/ Doctor Fleming 46, 1º izqda. – Madrid 28036. </w:t>
                    </w:r>
                    <w:proofErr w:type="spellStart"/>
                    <w:r w:rsidRPr="00CE7B3B">
                      <w:rPr>
                        <w:sz w:val="18"/>
                        <w:szCs w:val="18"/>
                        <w:lang w:val="en-US"/>
                      </w:rPr>
                      <w:t>Tfno</w:t>
                    </w:r>
                    <w:proofErr w:type="spellEnd"/>
                    <w:r w:rsidRPr="00CE7B3B">
                      <w:rPr>
                        <w:sz w:val="18"/>
                        <w:szCs w:val="18"/>
                        <w:lang w:val="en-US"/>
                      </w:rPr>
                      <w:t xml:space="preserve">: 913430570 </w:t>
                    </w:r>
                    <w:r w:rsidR="00CE7B3B" w:rsidRPr="00CE7B3B">
                      <w:rPr>
                        <w:sz w:val="18"/>
                        <w:szCs w:val="18"/>
                        <w:lang w:val="en-US"/>
                      </w:rPr>
                      <w:t>/ 606304955</w:t>
                    </w:r>
                    <w:r w:rsidRPr="00CE7B3B">
                      <w:rPr>
                        <w:sz w:val="18"/>
                        <w:szCs w:val="18"/>
                        <w:lang w:val="en-US"/>
                      </w:rPr>
                      <w:t>– Fax: 913454167</w:t>
                    </w:r>
                  </w:p>
                  <w:p w:rsidR="00A11840" w:rsidRPr="00CE7B3B" w:rsidRDefault="00A11840" w:rsidP="000D07D1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 w:rsidRPr="00CE7B3B">
                      <w:rPr>
                        <w:sz w:val="18"/>
                        <w:szCs w:val="18"/>
                        <w:lang w:val="en-US"/>
                      </w:rPr>
                      <w:t xml:space="preserve">Email: </w:t>
                    </w:r>
                    <w:hyperlink r:id="rId3" w:history="1">
                      <w:r w:rsidRPr="00CE7B3B">
                        <w:rPr>
                          <w:rStyle w:val="Hipervnculo"/>
                          <w:sz w:val="18"/>
                          <w:szCs w:val="18"/>
                          <w:lang w:val="en-US"/>
                        </w:rPr>
                        <w:t>cgaa@representantesaduaneros.com</w:t>
                      </w:r>
                    </w:hyperlink>
                    <w:r w:rsidRPr="00CE7B3B">
                      <w:rPr>
                        <w:sz w:val="18"/>
                        <w:szCs w:val="18"/>
                        <w:lang w:val="en-US"/>
                      </w:rPr>
                      <w:t xml:space="preserve"> Web: </w:t>
                    </w:r>
                    <w:hyperlink r:id="rId4" w:history="1">
                      <w:r w:rsidRPr="00CE7B3B">
                        <w:rPr>
                          <w:rStyle w:val="Hipervnculo"/>
                          <w:sz w:val="18"/>
                          <w:szCs w:val="18"/>
                          <w:lang w:val="en-US"/>
                        </w:rPr>
                        <w:t>www.representantesaduaneros.com</w:t>
                      </w:r>
                    </w:hyperlink>
                  </w:p>
                  <w:p w:rsidR="00A11840" w:rsidRPr="00CE7B3B" w:rsidRDefault="00A11840" w:rsidP="000D07D1">
                    <w:pPr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Pr="00FE2A04">
      <w:rPr>
        <w:noProof/>
        <w:lang w:eastAsia="es-ES"/>
      </w:rPr>
      <w:drawing>
        <wp:inline distT="0" distB="0" distL="0" distR="0">
          <wp:extent cx="449580" cy="571500"/>
          <wp:effectExtent l="0" t="0" r="0" b="0"/>
          <wp:docPr id="2" name="13 Imagen" descr="logcga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 Imagen" descr="logcgaa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11840" w:rsidRDefault="00EC0BB5">
    <w:pPr>
      <w:pStyle w:val="Encabezado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posOffset>5715</wp:posOffset>
              </wp:positionH>
              <wp:positionV relativeFrom="paragraph">
                <wp:posOffset>132079</wp:posOffset>
              </wp:positionV>
              <wp:extent cx="5172075" cy="0"/>
              <wp:effectExtent l="0" t="0" r="0" b="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720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6D5F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.45pt;margin-top:10.4pt;width:407.2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" strokecolor="#7f7f7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57E0E"/>
    <w:multiLevelType w:val="hybridMultilevel"/>
    <w:tmpl w:val="6D8270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F5AD8"/>
    <w:multiLevelType w:val="hybridMultilevel"/>
    <w:tmpl w:val="D652CAD6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7B5328A"/>
    <w:multiLevelType w:val="hybridMultilevel"/>
    <w:tmpl w:val="14F415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62FA1"/>
    <w:multiLevelType w:val="multilevel"/>
    <w:tmpl w:val="441A2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EE4DD3"/>
    <w:multiLevelType w:val="hybridMultilevel"/>
    <w:tmpl w:val="D9C6113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8427D13"/>
    <w:multiLevelType w:val="multilevel"/>
    <w:tmpl w:val="173EE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F36E48"/>
    <w:multiLevelType w:val="hybridMultilevel"/>
    <w:tmpl w:val="11C4EE6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81974047">
    <w:abstractNumId w:val="0"/>
  </w:num>
  <w:num w:numId="2" w16cid:durableId="1467117550">
    <w:abstractNumId w:val="2"/>
  </w:num>
  <w:num w:numId="3" w16cid:durableId="1168718470">
    <w:abstractNumId w:val="6"/>
  </w:num>
  <w:num w:numId="4" w16cid:durableId="1843621657">
    <w:abstractNumId w:val="4"/>
  </w:num>
  <w:num w:numId="5" w16cid:durableId="1324164476">
    <w:abstractNumId w:val="1"/>
  </w:num>
  <w:num w:numId="6" w16cid:durableId="1104154798">
    <w:abstractNumId w:val="3"/>
  </w:num>
  <w:num w:numId="7" w16cid:durableId="2923229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817"/>
    <w:rsid w:val="000003E9"/>
    <w:rsid w:val="0000085F"/>
    <w:rsid w:val="000013B7"/>
    <w:rsid w:val="000014C3"/>
    <w:rsid w:val="00001686"/>
    <w:rsid w:val="00001D44"/>
    <w:rsid w:val="0000202D"/>
    <w:rsid w:val="00002A6F"/>
    <w:rsid w:val="00003411"/>
    <w:rsid w:val="00004566"/>
    <w:rsid w:val="00004593"/>
    <w:rsid w:val="00005061"/>
    <w:rsid w:val="00005154"/>
    <w:rsid w:val="000055D5"/>
    <w:rsid w:val="000056A4"/>
    <w:rsid w:val="0000694B"/>
    <w:rsid w:val="00006F51"/>
    <w:rsid w:val="00007765"/>
    <w:rsid w:val="00010242"/>
    <w:rsid w:val="00011807"/>
    <w:rsid w:val="000118B6"/>
    <w:rsid w:val="00011B5A"/>
    <w:rsid w:val="00011CB5"/>
    <w:rsid w:val="00011CC9"/>
    <w:rsid w:val="00011EDD"/>
    <w:rsid w:val="00012E0A"/>
    <w:rsid w:val="00013BC0"/>
    <w:rsid w:val="00014399"/>
    <w:rsid w:val="0001487D"/>
    <w:rsid w:val="00014BB3"/>
    <w:rsid w:val="00014C3A"/>
    <w:rsid w:val="00014E57"/>
    <w:rsid w:val="000150E2"/>
    <w:rsid w:val="00015FD3"/>
    <w:rsid w:val="000161C4"/>
    <w:rsid w:val="0001690A"/>
    <w:rsid w:val="000174B8"/>
    <w:rsid w:val="000205C5"/>
    <w:rsid w:val="000206DF"/>
    <w:rsid w:val="000208DC"/>
    <w:rsid w:val="00022095"/>
    <w:rsid w:val="000220BD"/>
    <w:rsid w:val="00022256"/>
    <w:rsid w:val="00022470"/>
    <w:rsid w:val="00022926"/>
    <w:rsid w:val="00022C3A"/>
    <w:rsid w:val="00023056"/>
    <w:rsid w:val="000230C3"/>
    <w:rsid w:val="00023971"/>
    <w:rsid w:val="000240DD"/>
    <w:rsid w:val="0002433F"/>
    <w:rsid w:val="0002470A"/>
    <w:rsid w:val="00024774"/>
    <w:rsid w:val="00024AA5"/>
    <w:rsid w:val="00024E60"/>
    <w:rsid w:val="00024FC7"/>
    <w:rsid w:val="00025220"/>
    <w:rsid w:val="00025C9A"/>
    <w:rsid w:val="000265FA"/>
    <w:rsid w:val="000269B5"/>
    <w:rsid w:val="00026CE0"/>
    <w:rsid w:val="00026FC3"/>
    <w:rsid w:val="00027698"/>
    <w:rsid w:val="00027AC6"/>
    <w:rsid w:val="00027BA5"/>
    <w:rsid w:val="00027C0F"/>
    <w:rsid w:val="00030188"/>
    <w:rsid w:val="00030267"/>
    <w:rsid w:val="000305A4"/>
    <w:rsid w:val="000309E7"/>
    <w:rsid w:val="00030CBD"/>
    <w:rsid w:val="00031BD8"/>
    <w:rsid w:val="00031D78"/>
    <w:rsid w:val="000322B5"/>
    <w:rsid w:val="000326D8"/>
    <w:rsid w:val="0003348E"/>
    <w:rsid w:val="000334D0"/>
    <w:rsid w:val="00033A2E"/>
    <w:rsid w:val="00033C63"/>
    <w:rsid w:val="00033CA0"/>
    <w:rsid w:val="00033EB5"/>
    <w:rsid w:val="00034422"/>
    <w:rsid w:val="00034713"/>
    <w:rsid w:val="00034A3E"/>
    <w:rsid w:val="00034AA2"/>
    <w:rsid w:val="00034E32"/>
    <w:rsid w:val="00034F36"/>
    <w:rsid w:val="00035596"/>
    <w:rsid w:val="00036CAD"/>
    <w:rsid w:val="00037061"/>
    <w:rsid w:val="0004110E"/>
    <w:rsid w:val="00041A6E"/>
    <w:rsid w:val="00041C2C"/>
    <w:rsid w:val="00042540"/>
    <w:rsid w:val="0004286C"/>
    <w:rsid w:val="00043383"/>
    <w:rsid w:val="00043385"/>
    <w:rsid w:val="00043B74"/>
    <w:rsid w:val="00043E46"/>
    <w:rsid w:val="00043EFE"/>
    <w:rsid w:val="00043FD5"/>
    <w:rsid w:val="0004402C"/>
    <w:rsid w:val="00045055"/>
    <w:rsid w:val="000455BE"/>
    <w:rsid w:val="00045A62"/>
    <w:rsid w:val="00045C2E"/>
    <w:rsid w:val="00045C84"/>
    <w:rsid w:val="000468E2"/>
    <w:rsid w:val="000469A0"/>
    <w:rsid w:val="00046DF3"/>
    <w:rsid w:val="00046F7C"/>
    <w:rsid w:val="00047004"/>
    <w:rsid w:val="00047171"/>
    <w:rsid w:val="000471A5"/>
    <w:rsid w:val="000472E7"/>
    <w:rsid w:val="000477DC"/>
    <w:rsid w:val="0005042C"/>
    <w:rsid w:val="00050642"/>
    <w:rsid w:val="00050B08"/>
    <w:rsid w:val="00050B3E"/>
    <w:rsid w:val="00050BFB"/>
    <w:rsid w:val="00051969"/>
    <w:rsid w:val="00051CD7"/>
    <w:rsid w:val="00052342"/>
    <w:rsid w:val="00052360"/>
    <w:rsid w:val="00052A21"/>
    <w:rsid w:val="00052E4F"/>
    <w:rsid w:val="00052F1D"/>
    <w:rsid w:val="000530CC"/>
    <w:rsid w:val="00053B1F"/>
    <w:rsid w:val="00053CA1"/>
    <w:rsid w:val="0005475C"/>
    <w:rsid w:val="000547DB"/>
    <w:rsid w:val="00054807"/>
    <w:rsid w:val="00054C85"/>
    <w:rsid w:val="000554AF"/>
    <w:rsid w:val="00055794"/>
    <w:rsid w:val="0005591E"/>
    <w:rsid w:val="00055B21"/>
    <w:rsid w:val="00055DA9"/>
    <w:rsid w:val="00055FD0"/>
    <w:rsid w:val="0005608D"/>
    <w:rsid w:val="000565B7"/>
    <w:rsid w:val="00056CDC"/>
    <w:rsid w:val="00057994"/>
    <w:rsid w:val="00060423"/>
    <w:rsid w:val="0006155D"/>
    <w:rsid w:val="000615B2"/>
    <w:rsid w:val="00061AC5"/>
    <w:rsid w:val="000622AC"/>
    <w:rsid w:val="0006244D"/>
    <w:rsid w:val="00062597"/>
    <w:rsid w:val="00062624"/>
    <w:rsid w:val="00062A4F"/>
    <w:rsid w:val="00062A53"/>
    <w:rsid w:val="00062AE5"/>
    <w:rsid w:val="0006316A"/>
    <w:rsid w:val="0006345E"/>
    <w:rsid w:val="00063484"/>
    <w:rsid w:val="00063AE8"/>
    <w:rsid w:val="00063BF4"/>
    <w:rsid w:val="000642D1"/>
    <w:rsid w:val="000643C7"/>
    <w:rsid w:val="00064B11"/>
    <w:rsid w:val="000653A3"/>
    <w:rsid w:val="00065C92"/>
    <w:rsid w:val="000663C9"/>
    <w:rsid w:val="0006695B"/>
    <w:rsid w:val="0006698E"/>
    <w:rsid w:val="000670CF"/>
    <w:rsid w:val="000674D4"/>
    <w:rsid w:val="00067878"/>
    <w:rsid w:val="00067ED8"/>
    <w:rsid w:val="00070114"/>
    <w:rsid w:val="00070155"/>
    <w:rsid w:val="000706ED"/>
    <w:rsid w:val="00070F31"/>
    <w:rsid w:val="00070F3B"/>
    <w:rsid w:val="0007191A"/>
    <w:rsid w:val="000719D8"/>
    <w:rsid w:val="00071E99"/>
    <w:rsid w:val="00071F81"/>
    <w:rsid w:val="0007221B"/>
    <w:rsid w:val="00072276"/>
    <w:rsid w:val="0007250C"/>
    <w:rsid w:val="00072945"/>
    <w:rsid w:val="000729F3"/>
    <w:rsid w:val="00072C26"/>
    <w:rsid w:val="00072D58"/>
    <w:rsid w:val="0007325E"/>
    <w:rsid w:val="000735CC"/>
    <w:rsid w:val="00073620"/>
    <w:rsid w:val="000737BB"/>
    <w:rsid w:val="000737E4"/>
    <w:rsid w:val="000738A6"/>
    <w:rsid w:val="00073A47"/>
    <w:rsid w:val="00073AC9"/>
    <w:rsid w:val="00073CF4"/>
    <w:rsid w:val="00074059"/>
    <w:rsid w:val="00074092"/>
    <w:rsid w:val="000741B6"/>
    <w:rsid w:val="000741D2"/>
    <w:rsid w:val="00074923"/>
    <w:rsid w:val="00074E11"/>
    <w:rsid w:val="00075749"/>
    <w:rsid w:val="0007582D"/>
    <w:rsid w:val="00075969"/>
    <w:rsid w:val="00075AE2"/>
    <w:rsid w:val="00075EAB"/>
    <w:rsid w:val="000763B2"/>
    <w:rsid w:val="0007677B"/>
    <w:rsid w:val="00076B44"/>
    <w:rsid w:val="00077137"/>
    <w:rsid w:val="00077141"/>
    <w:rsid w:val="000772B7"/>
    <w:rsid w:val="0007780B"/>
    <w:rsid w:val="00077F69"/>
    <w:rsid w:val="00080248"/>
    <w:rsid w:val="00080361"/>
    <w:rsid w:val="00080541"/>
    <w:rsid w:val="00080E9F"/>
    <w:rsid w:val="00081987"/>
    <w:rsid w:val="00081ABC"/>
    <w:rsid w:val="00081C69"/>
    <w:rsid w:val="00081CFD"/>
    <w:rsid w:val="0008220C"/>
    <w:rsid w:val="00082524"/>
    <w:rsid w:val="00082877"/>
    <w:rsid w:val="000833DE"/>
    <w:rsid w:val="000836AD"/>
    <w:rsid w:val="00083834"/>
    <w:rsid w:val="000847A9"/>
    <w:rsid w:val="00084EE7"/>
    <w:rsid w:val="000851A5"/>
    <w:rsid w:val="00086760"/>
    <w:rsid w:val="000869E5"/>
    <w:rsid w:val="00086BA1"/>
    <w:rsid w:val="00086EA8"/>
    <w:rsid w:val="00087423"/>
    <w:rsid w:val="00087537"/>
    <w:rsid w:val="00087A54"/>
    <w:rsid w:val="00087DFC"/>
    <w:rsid w:val="000902F7"/>
    <w:rsid w:val="00090347"/>
    <w:rsid w:val="000904BC"/>
    <w:rsid w:val="0009084B"/>
    <w:rsid w:val="00090A22"/>
    <w:rsid w:val="00090BE3"/>
    <w:rsid w:val="0009103D"/>
    <w:rsid w:val="000910B1"/>
    <w:rsid w:val="000910D8"/>
    <w:rsid w:val="000912D1"/>
    <w:rsid w:val="00091554"/>
    <w:rsid w:val="00091600"/>
    <w:rsid w:val="000916D3"/>
    <w:rsid w:val="00091984"/>
    <w:rsid w:val="00091A5D"/>
    <w:rsid w:val="00091FCA"/>
    <w:rsid w:val="000925E4"/>
    <w:rsid w:val="000931C6"/>
    <w:rsid w:val="00093ED9"/>
    <w:rsid w:val="00094A49"/>
    <w:rsid w:val="00094DEB"/>
    <w:rsid w:val="00095055"/>
    <w:rsid w:val="000958C3"/>
    <w:rsid w:val="000959ED"/>
    <w:rsid w:val="00095EB9"/>
    <w:rsid w:val="00095F6D"/>
    <w:rsid w:val="000965CF"/>
    <w:rsid w:val="00096FD8"/>
    <w:rsid w:val="000976A7"/>
    <w:rsid w:val="00097C51"/>
    <w:rsid w:val="000A0A5B"/>
    <w:rsid w:val="000A1360"/>
    <w:rsid w:val="000A1DF1"/>
    <w:rsid w:val="000A2815"/>
    <w:rsid w:val="000A2A5B"/>
    <w:rsid w:val="000A2C1B"/>
    <w:rsid w:val="000A343A"/>
    <w:rsid w:val="000A36DB"/>
    <w:rsid w:val="000A373C"/>
    <w:rsid w:val="000A3EFB"/>
    <w:rsid w:val="000A4283"/>
    <w:rsid w:val="000A4436"/>
    <w:rsid w:val="000A4D2E"/>
    <w:rsid w:val="000A5381"/>
    <w:rsid w:val="000A56DA"/>
    <w:rsid w:val="000A657E"/>
    <w:rsid w:val="000A7557"/>
    <w:rsid w:val="000A7C47"/>
    <w:rsid w:val="000A7E26"/>
    <w:rsid w:val="000B01F9"/>
    <w:rsid w:val="000B0652"/>
    <w:rsid w:val="000B07FC"/>
    <w:rsid w:val="000B15A2"/>
    <w:rsid w:val="000B25DE"/>
    <w:rsid w:val="000B26E8"/>
    <w:rsid w:val="000B2A98"/>
    <w:rsid w:val="000B2B7F"/>
    <w:rsid w:val="000B2E8C"/>
    <w:rsid w:val="000B30B5"/>
    <w:rsid w:val="000B3308"/>
    <w:rsid w:val="000B34F3"/>
    <w:rsid w:val="000B350E"/>
    <w:rsid w:val="000B3793"/>
    <w:rsid w:val="000B3FFE"/>
    <w:rsid w:val="000B471A"/>
    <w:rsid w:val="000B4CBB"/>
    <w:rsid w:val="000B507F"/>
    <w:rsid w:val="000B51DB"/>
    <w:rsid w:val="000B53A4"/>
    <w:rsid w:val="000B55E4"/>
    <w:rsid w:val="000B5C9B"/>
    <w:rsid w:val="000B6051"/>
    <w:rsid w:val="000B6070"/>
    <w:rsid w:val="000B6D8E"/>
    <w:rsid w:val="000B6F2B"/>
    <w:rsid w:val="000B7172"/>
    <w:rsid w:val="000B7787"/>
    <w:rsid w:val="000B7BAC"/>
    <w:rsid w:val="000C0049"/>
    <w:rsid w:val="000C037C"/>
    <w:rsid w:val="000C0725"/>
    <w:rsid w:val="000C14BE"/>
    <w:rsid w:val="000C1573"/>
    <w:rsid w:val="000C19B2"/>
    <w:rsid w:val="000C1D78"/>
    <w:rsid w:val="000C1FE3"/>
    <w:rsid w:val="000C20D7"/>
    <w:rsid w:val="000C231E"/>
    <w:rsid w:val="000C26D7"/>
    <w:rsid w:val="000C26DC"/>
    <w:rsid w:val="000C2F75"/>
    <w:rsid w:val="000C3152"/>
    <w:rsid w:val="000C31A0"/>
    <w:rsid w:val="000C31DE"/>
    <w:rsid w:val="000C3D90"/>
    <w:rsid w:val="000C4618"/>
    <w:rsid w:val="000C4A3F"/>
    <w:rsid w:val="000C4A80"/>
    <w:rsid w:val="000C4E17"/>
    <w:rsid w:val="000C56D4"/>
    <w:rsid w:val="000C57CA"/>
    <w:rsid w:val="000C5D72"/>
    <w:rsid w:val="000C62A7"/>
    <w:rsid w:val="000C63E2"/>
    <w:rsid w:val="000C6DD1"/>
    <w:rsid w:val="000C6E6C"/>
    <w:rsid w:val="000C7099"/>
    <w:rsid w:val="000C7737"/>
    <w:rsid w:val="000C7B28"/>
    <w:rsid w:val="000C7FD6"/>
    <w:rsid w:val="000D07D1"/>
    <w:rsid w:val="000D07FB"/>
    <w:rsid w:val="000D0A17"/>
    <w:rsid w:val="000D0AF0"/>
    <w:rsid w:val="000D0ED4"/>
    <w:rsid w:val="000D129E"/>
    <w:rsid w:val="000D12B0"/>
    <w:rsid w:val="000D14B8"/>
    <w:rsid w:val="000D15CE"/>
    <w:rsid w:val="000D1EAC"/>
    <w:rsid w:val="000D1FF9"/>
    <w:rsid w:val="000D2292"/>
    <w:rsid w:val="000D283C"/>
    <w:rsid w:val="000D30E5"/>
    <w:rsid w:val="000D330C"/>
    <w:rsid w:val="000D3412"/>
    <w:rsid w:val="000D34A7"/>
    <w:rsid w:val="000D370D"/>
    <w:rsid w:val="000D3A11"/>
    <w:rsid w:val="000D3A15"/>
    <w:rsid w:val="000D4073"/>
    <w:rsid w:val="000D4647"/>
    <w:rsid w:val="000D4722"/>
    <w:rsid w:val="000D4A50"/>
    <w:rsid w:val="000D4E72"/>
    <w:rsid w:val="000D51AC"/>
    <w:rsid w:val="000D527F"/>
    <w:rsid w:val="000D5521"/>
    <w:rsid w:val="000D6171"/>
    <w:rsid w:val="000D61AD"/>
    <w:rsid w:val="000D6359"/>
    <w:rsid w:val="000D6581"/>
    <w:rsid w:val="000D6A00"/>
    <w:rsid w:val="000D6B93"/>
    <w:rsid w:val="000D6CCF"/>
    <w:rsid w:val="000D6DA7"/>
    <w:rsid w:val="000D7778"/>
    <w:rsid w:val="000D7B28"/>
    <w:rsid w:val="000D7B59"/>
    <w:rsid w:val="000D7DD2"/>
    <w:rsid w:val="000D7F95"/>
    <w:rsid w:val="000E09A4"/>
    <w:rsid w:val="000E0ADA"/>
    <w:rsid w:val="000E0FA9"/>
    <w:rsid w:val="000E1042"/>
    <w:rsid w:val="000E1E4D"/>
    <w:rsid w:val="000E1E71"/>
    <w:rsid w:val="000E2ED2"/>
    <w:rsid w:val="000E30A1"/>
    <w:rsid w:val="000E32CC"/>
    <w:rsid w:val="000E39A4"/>
    <w:rsid w:val="000E3BE5"/>
    <w:rsid w:val="000E403D"/>
    <w:rsid w:val="000E40FA"/>
    <w:rsid w:val="000E414B"/>
    <w:rsid w:val="000E47D5"/>
    <w:rsid w:val="000E4A2D"/>
    <w:rsid w:val="000E4D65"/>
    <w:rsid w:val="000E4F2C"/>
    <w:rsid w:val="000E5287"/>
    <w:rsid w:val="000E559B"/>
    <w:rsid w:val="000E593C"/>
    <w:rsid w:val="000E5D12"/>
    <w:rsid w:val="000E5F49"/>
    <w:rsid w:val="000E6349"/>
    <w:rsid w:val="000E72CE"/>
    <w:rsid w:val="000E7F46"/>
    <w:rsid w:val="000F0128"/>
    <w:rsid w:val="000F01FB"/>
    <w:rsid w:val="000F045D"/>
    <w:rsid w:val="000F0F67"/>
    <w:rsid w:val="000F1DB5"/>
    <w:rsid w:val="000F1EA2"/>
    <w:rsid w:val="000F1F5D"/>
    <w:rsid w:val="000F1F89"/>
    <w:rsid w:val="000F221F"/>
    <w:rsid w:val="000F2240"/>
    <w:rsid w:val="000F23D2"/>
    <w:rsid w:val="000F24D8"/>
    <w:rsid w:val="000F2596"/>
    <w:rsid w:val="000F28DD"/>
    <w:rsid w:val="000F2D0B"/>
    <w:rsid w:val="000F2D1B"/>
    <w:rsid w:val="000F3647"/>
    <w:rsid w:val="000F364A"/>
    <w:rsid w:val="000F3D6E"/>
    <w:rsid w:val="000F3DF1"/>
    <w:rsid w:val="000F40B0"/>
    <w:rsid w:val="000F488C"/>
    <w:rsid w:val="000F48C7"/>
    <w:rsid w:val="000F4AA9"/>
    <w:rsid w:val="000F4AE6"/>
    <w:rsid w:val="000F4B36"/>
    <w:rsid w:val="000F4C48"/>
    <w:rsid w:val="000F53A9"/>
    <w:rsid w:val="000F5649"/>
    <w:rsid w:val="000F58DD"/>
    <w:rsid w:val="000F58F9"/>
    <w:rsid w:val="000F5C2A"/>
    <w:rsid w:val="000F644E"/>
    <w:rsid w:val="000F668D"/>
    <w:rsid w:val="000F685D"/>
    <w:rsid w:val="000F6FAA"/>
    <w:rsid w:val="000F7023"/>
    <w:rsid w:val="000F7D26"/>
    <w:rsid w:val="00100086"/>
    <w:rsid w:val="001002E6"/>
    <w:rsid w:val="001004F4"/>
    <w:rsid w:val="0010067F"/>
    <w:rsid w:val="001007AC"/>
    <w:rsid w:val="00100A8D"/>
    <w:rsid w:val="00100E7B"/>
    <w:rsid w:val="0010182C"/>
    <w:rsid w:val="00101A1E"/>
    <w:rsid w:val="001023BF"/>
    <w:rsid w:val="00102602"/>
    <w:rsid w:val="0010269C"/>
    <w:rsid w:val="00102B29"/>
    <w:rsid w:val="00102C10"/>
    <w:rsid w:val="0010314B"/>
    <w:rsid w:val="001031CC"/>
    <w:rsid w:val="001031FE"/>
    <w:rsid w:val="001034BB"/>
    <w:rsid w:val="0010351D"/>
    <w:rsid w:val="00103982"/>
    <w:rsid w:val="0010463F"/>
    <w:rsid w:val="00104FE9"/>
    <w:rsid w:val="00105333"/>
    <w:rsid w:val="001056F4"/>
    <w:rsid w:val="00105AA3"/>
    <w:rsid w:val="00105F1F"/>
    <w:rsid w:val="00106031"/>
    <w:rsid w:val="00106A38"/>
    <w:rsid w:val="00106FA1"/>
    <w:rsid w:val="00106FBB"/>
    <w:rsid w:val="00107209"/>
    <w:rsid w:val="00107935"/>
    <w:rsid w:val="0011005D"/>
    <w:rsid w:val="00110485"/>
    <w:rsid w:val="001107DE"/>
    <w:rsid w:val="00110861"/>
    <w:rsid w:val="001109C5"/>
    <w:rsid w:val="00110AA8"/>
    <w:rsid w:val="00110CD6"/>
    <w:rsid w:val="00110FB3"/>
    <w:rsid w:val="00111259"/>
    <w:rsid w:val="0011153C"/>
    <w:rsid w:val="001115D4"/>
    <w:rsid w:val="00111769"/>
    <w:rsid w:val="00111BBB"/>
    <w:rsid w:val="00111E4C"/>
    <w:rsid w:val="00111EAD"/>
    <w:rsid w:val="00112860"/>
    <w:rsid w:val="00112A27"/>
    <w:rsid w:val="00112B97"/>
    <w:rsid w:val="001139F2"/>
    <w:rsid w:val="00113A22"/>
    <w:rsid w:val="001141C5"/>
    <w:rsid w:val="00114243"/>
    <w:rsid w:val="001142E6"/>
    <w:rsid w:val="00114574"/>
    <w:rsid w:val="00115410"/>
    <w:rsid w:val="00115947"/>
    <w:rsid w:val="00115ED4"/>
    <w:rsid w:val="00115FC1"/>
    <w:rsid w:val="00116169"/>
    <w:rsid w:val="001163EC"/>
    <w:rsid w:val="001164D8"/>
    <w:rsid w:val="001175B2"/>
    <w:rsid w:val="00117E97"/>
    <w:rsid w:val="0012043C"/>
    <w:rsid w:val="001208FE"/>
    <w:rsid w:val="00120BF1"/>
    <w:rsid w:val="001212F1"/>
    <w:rsid w:val="00122D80"/>
    <w:rsid w:val="00123024"/>
    <w:rsid w:val="00123148"/>
    <w:rsid w:val="0012351D"/>
    <w:rsid w:val="00123845"/>
    <w:rsid w:val="00123AFD"/>
    <w:rsid w:val="00124673"/>
    <w:rsid w:val="00124986"/>
    <w:rsid w:val="001257C6"/>
    <w:rsid w:val="0012590D"/>
    <w:rsid w:val="001262A4"/>
    <w:rsid w:val="001269B5"/>
    <w:rsid w:val="00126FBF"/>
    <w:rsid w:val="0012771F"/>
    <w:rsid w:val="00127A9E"/>
    <w:rsid w:val="00127E71"/>
    <w:rsid w:val="0013065E"/>
    <w:rsid w:val="00130818"/>
    <w:rsid w:val="00130D4D"/>
    <w:rsid w:val="00130DCC"/>
    <w:rsid w:val="00130FEF"/>
    <w:rsid w:val="00131046"/>
    <w:rsid w:val="0013173C"/>
    <w:rsid w:val="00132233"/>
    <w:rsid w:val="0013268F"/>
    <w:rsid w:val="00132791"/>
    <w:rsid w:val="00132A65"/>
    <w:rsid w:val="00132C94"/>
    <w:rsid w:val="00132D9E"/>
    <w:rsid w:val="00132E91"/>
    <w:rsid w:val="001340FD"/>
    <w:rsid w:val="001342DC"/>
    <w:rsid w:val="001344D4"/>
    <w:rsid w:val="00134564"/>
    <w:rsid w:val="00134742"/>
    <w:rsid w:val="00135660"/>
    <w:rsid w:val="001360E9"/>
    <w:rsid w:val="00136253"/>
    <w:rsid w:val="00136AF3"/>
    <w:rsid w:val="00136B23"/>
    <w:rsid w:val="00136D7C"/>
    <w:rsid w:val="00136E52"/>
    <w:rsid w:val="00136F06"/>
    <w:rsid w:val="00137253"/>
    <w:rsid w:val="001372BB"/>
    <w:rsid w:val="00137344"/>
    <w:rsid w:val="001373FB"/>
    <w:rsid w:val="001414FB"/>
    <w:rsid w:val="00141C2E"/>
    <w:rsid w:val="00141CA0"/>
    <w:rsid w:val="00141D62"/>
    <w:rsid w:val="00142BBB"/>
    <w:rsid w:val="00142E07"/>
    <w:rsid w:val="00142EFB"/>
    <w:rsid w:val="001433F5"/>
    <w:rsid w:val="00144637"/>
    <w:rsid w:val="0014484C"/>
    <w:rsid w:val="00144B5C"/>
    <w:rsid w:val="00144BD1"/>
    <w:rsid w:val="00144E63"/>
    <w:rsid w:val="0014523F"/>
    <w:rsid w:val="00145594"/>
    <w:rsid w:val="001455B4"/>
    <w:rsid w:val="00145C93"/>
    <w:rsid w:val="00145D31"/>
    <w:rsid w:val="00145D33"/>
    <w:rsid w:val="00146517"/>
    <w:rsid w:val="00146BFD"/>
    <w:rsid w:val="0014754B"/>
    <w:rsid w:val="00147CBD"/>
    <w:rsid w:val="00147EB4"/>
    <w:rsid w:val="0015029E"/>
    <w:rsid w:val="001504B6"/>
    <w:rsid w:val="001506AD"/>
    <w:rsid w:val="00150F5C"/>
    <w:rsid w:val="00150F78"/>
    <w:rsid w:val="00150FD4"/>
    <w:rsid w:val="00151204"/>
    <w:rsid w:val="0015127C"/>
    <w:rsid w:val="00151A0E"/>
    <w:rsid w:val="00151B38"/>
    <w:rsid w:val="00152120"/>
    <w:rsid w:val="0015246A"/>
    <w:rsid w:val="00153554"/>
    <w:rsid w:val="00153718"/>
    <w:rsid w:val="0015372D"/>
    <w:rsid w:val="0015386D"/>
    <w:rsid w:val="00153955"/>
    <w:rsid w:val="00153AF3"/>
    <w:rsid w:val="00153D3A"/>
    <w:rsid w:val="00154BBE"/>
    <w:rsid w:val="00154BD7"/>
    <w:rsid w:val="00154F6B"/>
    <w:rsid w:val="00155637"/>
    <w:rsid w:val="00155BCF"/>
    <w:rsid w:val="00155F19"/>
    <w:rsid w:val="0015694E"/>
    <w:rsid w:val="00156A58"/>
    <w:rsid w:val="00156BC2"/>
    <w:rsid w:val="00156D40"/>
    <w:rsid w:val="00157251"/>
    <w:rsid w:val="001576B5"/>
    <w:rsid w:val="00157821"/>
    <w:rsid w:val="00157EE0"/>
    <w:rsid w:val="00157F8F"/>
    <w:rsid w:val="001605B8"/>
    <w:rsid w:val="001607B8"/>
    <w:rsid w:val="00160BCE"/>
    <w:rsid w:val="00161BD2"/>
    <w:rsid w:val="00161D77"/>
    <w:rsid w:val="00161D8C"/>
    <w:rsid w:val="0016249C"/>
    <w:rsid w:val="0016256F"/>
    <w:rsid w:val="001627FC"/>
    <w:rsid w:val="0016316A"/>
    <w:rsid w:val="001635DA"/>
    <w:rsid w:val="00163786"/>
    <w:rsid w:val="00163D21"/>
    <w:rsid w:val="00163E8E"/>
    <w:rsid w:val="00164662"/>
    <w:rsid w:val="00165277"/>
    <w:rsid w:val="00167AF6"/>
    <w:rsid w:val="0017031C"/>
    <w:rsid w:val="00170620"/>
    <w:rsid w:val="00170DD1"/>
    <w:rsid w:val="00170FA0"/>
    <w:rsid w:val="0017155B"/>
    <w:rsid w:val="00172327"/>
    <w:rsid w:val="001725F5"/>
    <w:rsid w:val="001731A6"/>
    <w:rsid w:val="001732A8"/>
    <w:rsid w:val="00173514"/>
    <w:rsid w:val="0017362C"/>
    <w:rsid w:val="00173B03"/>
    <w:rsid w:val="00173B55"/>
    <w:rsid w:val="00173C18"/>
    <w:rsid w:val="00173E60"/>
    <w:rsid w:val="00174391"/>
    <w:rsid w:val="001744F4"/>
    <w:rsid w:val="0017453A"/>
    <w:rsid w:val="00174651"/>
    <w:rsid w:val="0017488E"/>
    <w:rsid w:val="00174A01"/>
    <w:rsid w:val="001752FD"/>
    <w:rsid w:val="00175356"/>
    <w:rsid w:val="00175981"/>
    <w:rsid w:val="0017599E"/>
    <w:rsid w:val="00175A7E"/>
    <w:rsid w:val="00175B17"/>
    <w:rsid w:val="00175CC0"/>
    <w:rsid w:val="00175F9D"/>
    <w:rsid w:val="001765C6"/>
    <w:rsid w:val="00176748"/>
    <w:rsid w:val="00176A90"/>
    <w:rsid w:val="00176AF2"/>
    <w:rsid w:val="00176E9B"/>
    <w:rsid w:val="0017700C"/>
    <w:rsid w:val="0017702C"/>
    <w:rsid w:val="0018010F"/>
    <w:rsid w:val="001805C1"/>
    <w:rsid w:val="0018105A"/>
    <w:rsid w:val="00181157"/>
    <w:rsid w:val="00181579"/>
    <w:rsid w:val="00181717"/>
    <w:rsid w:val="0018192B"/>
    <w:rsid w:val="00181CAB"/>
    <w:rsid w:val="00181D39"/>
    <w:rsid w:val="001823B2"/>
    <w:rsid w:val="00182477"/>
    <w:rsid w:val="00182588"/>
    <w:rsid w:val="0018263C"/>
    <w:rsid w:val="0018295D"/>
    <w:rsid w:val="001829CC"/>
    <w:rsid w:val="00183A1C"/>
    <w:rsid w:val="001841DD"/>
    <w:rsid w:val="001842F4"/>
    <w:rsid w:val="00184B72"/>
    <w:rsid w:val="00185178"/>
    <w:rsid w:val="00185295"/>
    <w:rsid w:val="00185310"/>
    <w:rsid w:val="001854E6"/>
    <w:rsid w:val="00186115"/>
    <w:rsid w:val="0018652C"/>
    <w:rsid w:val="00186B3C"/>
    <w:rsid w:val="00186EB4"/>
    <w:rsid w:val="001872EE"/>
    <w:rsid w:val="0018769F"/>
    <w:rsid w:val="00187E55"/>
    <w:rsid w:val="001902EC"/>
    <w:rsid w:val="001902F1"/>
    <w:rsid w:val="0019090A"/>
    <w:rsid w:val="00190FE0"/>
    <w:rsid w:val="00191016"/>
    <w:rsid w:val="0019147E"/>
    <w:rsid w:val="00191876"/>
    <w:rsid w:val="001921A1"/>
    <w:rsid w:val="001923D7"/>
    <w:rsid w:val="00193089"/>
    <w:rsid w:val="001931C5"/>
    <w:rsid w:val="00193C99"/>
    <w:rsid w:val="0019490D"/>
    <w:rsid w:val="00195EAD"/>
    <w:rsid w:val="001972F4"/>
    <w:rsid w:val="001975A1"/>
    <w:rsid w:val="001976B8"/>
    <w:rsid w:val="001A021B"/>
    <w:rsid w:val="001A05A7"/>
    <w:rsid w:val="001A0C79"/>
    <w:rsid w:val="001A0FDB"/>
    <w:rsid w:val="001A0FE3"/>
    <w:rsid w:val="001A1018"/>
    <w:rsid w:val="001A1A3B"/>
    <w:rsid w:val="001A1CBF"/>
    <w:rsid w:val="001A231D"/>
    <w:rsid w:val="001A2B98"/>
    <w:rsid w:val="001A2D77"/>
    <w:rsid w:val="001A2EDC"/>
    <w:rsid w:val="001A2FEE"/>
    <w:rsid w:val="001A3A64"/>
    <w:rsid w:val="001A4286"/>
    <w:rsid w:val="001A428F"/>
    <w:rsid w:val="001A450C"/>
    <w:rsid w:val="001A56DF"/>
    <w:rsid w:val="001A5815"/>
    <w:rsid w:val="001A61F4"/>
    <w:rsid w:val="001A6446"/>
    <w:rsid w:val="001A64D8"/>
    <w:rsid w:val="001A6B70"/>
    <w:rsid w:val="001A6CB7"/>
    <w:rsid w:val="001A6E91"/>
    <w:rsid w:val="001A70C8"/>
    <w:rsid w:val="001A7473"/>
    <w:rsid w:val="001A79F3"/>
    <w:rsid w:val="001A7D20"/>
    <w:rsid w:val="001B0018"/>
    <w:rsid w:val="001B01C8"/>
    <w:rsid w:val="001B0423"/>
    <w:rsid w:val="001B0592"/>
    <w:rsid w:val="001B0848"/>
    <w:rsid w:val="001B0926"/>
    <w:rsid w:val="001B0D6F"/>
    <w:rsid w:val="001B149B"/>
    <w:rsid w:val="001B15C5"/>
    <w:rsid w:val="001B1647"/>
    <w:rsid w:val="001B16F9"/>
    <w:rsid w:val="001B1B08"/>
    <w:rsid w:val="001B1B52"/>
    <w:rsid w:val="001B297F"/>
    <w:rsid w:val="001B2ADE"/>
    <w:rsid w:val="001B304D"/>
    <w:rsid w:val="001B3489"/>
    <w:rsid w:val="001B34F5"/>
    <w:rsid w:val="001B3683"/>
    <w:rsid w:val="001B3897"/>
    <w:rsid w:val="001B3912"/>
    <w:rsid w:val="001B3CE8"/>
    <w:rsid w:val="001B4AD7"/>
    <w:rsid w:val="001B52E6"/>
    <w:rsid w:val="001B5B87"/>
    <w:rsid w:val="001B63D1"/>
    <w:rsid w:val="001B681F"/>
    <w:rsid w:val="001B691C"/>
    <w:rsid w:val="001B6AC4"/>
    <w:rsid w:val="001B6ACF"/>
    <w:rsid w:val="001B6BF2"/>
    <w:rsid w:val="001B72BF"/>
    <w:rsid w:val="001B7EEF"/>
    <w:rsid w:val="001C019F"/>
    <w:rsid w:val="001C10D3"/>
    <w:rsid w:val="001C18A2"/>
    <w:rsid w:val="001C1BF5"/>
    <w:rsid w:val="001C25A5"/>
    <w:rsid w:val="001C2825"/>
    <w:rsid w:val="001C2F1F"/>
    <w:rsid w:val="001C3991"/>
    <w:rsid w:val="001C3A8B"/>
    <w:rsid w:val="001C4B24"/>
    <w:rsid w:val="001C6C50"/>
    <w:rsid w:val="001C7477"/>
    <w:rsid w:val="001C7C30"/>
    <w:rsid w:val="001D0A6F"/>
    <w:rsid w:val="001D0E5E"/>
    <w:rsid w:val="001D11E2"/>
    <w:rsid w:val="001D1B63"/>
    <w:rsid w:val="001D1DA4"/>
    <w:rsid w:val="001D1FD7"/>
    <w:rsid w:val="001D1FE1"/>
    <w:rsid w:val="001D2B44"/>
    <w:rsid w:val="001D361A"/>
    <w:rsid w:val="001D4118"/>
    <w:rsid w:val="001D41B2"/>
    <w:rsid w:val="001D45D4"/>
    <w:rsid w:val="001D5902"/>
    <w:rsid w:val="001D66C2"/>
    <w:rsid w:val="001D67B2"/>
    <w:rsid w:val="001D6E0C"/>
    <w:rsid w:val="001D7925"/>
    <w:rsid w:val="001D7B07"/>
    <w:rsid w:val="001E0534"/>
    <w:rsid w:val="001E069D"/>
    <w:rsid w:val="001E0755"/>
    <w:rsid w:val="001E0DAC"/>
    <w:rsid w:val="001E112C"/>
    <w:rsid w:val="001E1417"/>
    <w:rsid w:val="001E14CE"/>
    <w:rsid w:val="001E184E"/>
    <w:rsid w:val="001E1B1A"/>
    <w:rsid w:val="001E1D81"/>
    <w:rsid w:val="001E1EC7"/>
    <w:rsid w:val="001E26BE"/>
    <w:rsid w:val="001E2999"/>
    <w:rsid w:val="001E30E7"/>
    <w:rsid w:val="001E337F"/>
    <w:rsid w:val="001E3D19"/>
    <w:rsid w:val="001E442A"/>
    <w:rsid w:val="001E540D"/>
    <w:rsid w:val="001E5918"/>
    <w:rsid w:val="001E6144"/>
    <w:rsid w:val="001E6314"/>
    <w:rsid w:val="001E649B"/>
    <w:rsid w:val="001E64A2"/>
    <w:rsid w:val="001E65B6"/>
    <w:rsid w:val="001E6796"/>
    <w:rsid w:val="001E6822"/>
    <w:rsid w:val="001E6842"/>
    <w:rsid w:val="001E6E6A"/>
    <w:rsid w:val="001E6E6E"/>
    <w:rsid w:val="001E7064"/>
    <w:rsid w:val="001E73D1"/>
    <w:rsid w:val="001E7C15"/>
    <w:rsid w:val="001F0874"/>
    <w:rsid w:val="001F0A9D"/>
    <w:rsid w:val="001F0DD6"/>
    <w:rsid w:val="001F1034"/>
    <w:rsid w:val="001F1365"/>
    <w:rsid w:val="001F1A0E"/>
    <w:rsid w:val="001F1BEE"/>
    <w:rsid w:val="001F1E7D"/>
    <w:rsid w:val="001F1ED6"/>
    <w:rsid w:val="001F2136"/>
    <w:rsid w:val="001F22DE"/>
    <w:rsid w:val="001F2B47"/>
    <w:rsid w:val="001F2BB3"/>
    <w:rsid w:val="001F2C64"/>
    <w:rsid w:val="001F3772"/>
    <w:rsid w:val="001F39D8"/>
    <w:rsid w:val="001F3DBA"/>
    <w:rsid w:val="001F4175"/>
    <w:rsid w:val="001F4451"/>
    <w:rsid w:val="001F490B"/>
    <w:rsid w:val="001F4D62"/>
    <w:rsid w:val="001F4E24"/>
    <w:rsid w:val="001F5258"/>
    <w:rsid w:val="001F5646"/>
    <w:rsid w:val="001F5A60"/>
    <w:rsid w:val="001F5B5E"/>
    <w:rsid w:val="001F6016"/>
    <w:rsid w:val="001F6045"/>
    <w:rsid w:val="001F6C01"/>
    <w:rsid w:val="001F6D22"/>
    <w:rsid w:val="001F70FE"/>
    <w:rsid w:val="00200138"/>
    <w:rsid w:val="00200301"/>
    <w:rsid w:val="00200A1F"/>
    <w:rsid w:val="0020100A"/>
    <w:rsid w:val="0020130E"/>
    <w:rsid w:val="002015BF"/>
    <w:rsid w:val="002018E9"/>
    <w:rsid w:val="00201CFB"/>
    <w:rsid w:val="0020216C"/>
    <w:rsid w:val="0020248B"/>
    <w:rsid w:val="0020348C"/>
    <w:rsid w:val="00203538"/>
    <w:rsid w:val="002035DB"/>
    <w:rsid w:val="00203E3A"/>
    <w:rsid w:val="0020401E"/>
    <w:rsid w:val="002040E7"/>
    <w:rsid w:val="002044CF"/>
    <w:rsid w:val="0020460B"/>
    <w:rsid w:val="00204E6F"/>
    <w:rsid w:val="00205589"/>
    <w:rsid w:val="002056C9"/>
    <w:rsid w:val="0020586C"/>
    <w:rsid w:val="00205E54"/>
    <w:rsid w:val="002062D3"/>
    <w:rsid w:val="00206489"/>
    <w:rsid w:val="00206563"/>
    <w:rsid w:val="00206BBA"/>
    <w:rsid w:val="00206C89"/>
    <w:rsid w:val="002073DA"/>
    <w:rsid w:val="002074E4"/>
    <w:rsid w:val="0020790B"/>
    <w:rsid w:val="00207929"/>
    <w:rsid w:val="00207B6E"/>
    <w:rsid w:val="00207C2A"/>
    <w:rsid w:val="00207DCE"/>
    <w:rsid w:val="00210199"/>
    <w:rsid w:val="00210317"/>
    <w:rsid w:val="002106E8"/>
    <w:rsid w:val="002108EC"/>
    <w:rsid w:val="00211304"/>
    <w:rsid w:val="0021203C"/>
    <w:rsid w:val="00212677"/>
    <w:rsid w:val="00213604"/>
    <w:rsid w:val="0021412A"/>
    <w:rsid w:val="002141EE"/>
    <w:rsid w:val="002146EF"/>
    <w:rsid w:val="00215003"/>
    <w:rsid w:val="00215062"/>
    <w:rsid w:val="002153F2"/>
    <w:rsid w:val="00215AD4"/>
    <w:rsid w:val="0021638D"/>
    <w:rsid w:val="00216D27"/>
    <w:rsid w:val="0021726F"/>
    <w:rsid w:val="00217D1F"/>
    <w:rsid w:val="00217FA1"/>
    <w:rsid w:val="002201C6"/>
    <w:rsid w:val="00220423"/>
    <w:rsid w:val="00220491"/>
    <w:rsid w:val="002208BC"/>
    <w:rsid w:val="00220A6B"/>
    <w:rsid w:val="002217AA"/>
    <w:rsid w:val="0022181C"/>
    <w:rsid w:val="00221948"/>
    <w:rsid w:val="0022197B"/>
    <w:rsid w:val="002219D8"/>
    <w:rsid w:val="00221B34"/>
    <w:rsid w:val="00221D1B"/>
    <w:rsid w:val="00221D2F"/>
    <w:rsid w:val="00221F33"/>
    <w:rsid w:val="00222154"/>
    <w:rsid w:val="002221B8"/>
    <w:rsid w:val="0022325D"/>
    <w:rsid w:val="002233D9"/>
    <w:rsid w:val="00223575"/>
    <w:rsid w:val="00223999"/>
    <w:rsid w:val="00223C7C"/>
    <w:rsid w:val="00224204"/>
    <w:rsid w:val="00224C2D"/>
    <w:rsid w:val="0022533F"/>
    <w:rsid w:val="00225576"/>
    <w:rsid w:val="0022575B"/>
    <w:rsid w:val="00225872"/>
    <w:rsid w:val="00225A3C"/>
    <w:rsid w:val="00225E18"/>
    <w:rsid w:val="002261D9"/>
    <w:rsid w:val="0022664E"/>
    <w:rsid w:val="002268DC"/>
    <w:rsid w:val="00226969"/>
    <w:rsid w:val="00226A6A"/>
    <w:rsid w:val="00227515"/>
    <w:rsid w:val="00227D1C"/>
    <w:rsid w:val="00230452"/>
    <w:rsid w:val="002304C5"/>
    <w:rsid w:val="00230CAC"/>
    <w:rsid w:val="00230EEF"/>
    <w:rsid w:val="00231871"/>
    <w:rsid w:val="00231A65"/>
    <w:rsid w:val="00231BC2"/>
    <w:rsid w:val="00231CC4"/>
    <w:rsid w:val="00231D78"/>
    <w:rsid w:val="00232243"/>
    <w:rsid w:val="00232339"/>
    <w:rsid w:val="002325B8"/>
    <w:rsid w:val="00232853"/>
    <w:rsid w:val="00232950"/>
    <w:rsid w:val="00232BE9"/>
    <w:rsid w:val="00232DAD"/>
    <w:rsid w:val="002330D1"/>
    <w:rsid w:val="00233650"/>
    <w:rsid w:val="00233731"/>
    <w:rsid w:val="00233BBF"/>
    <w:rsid w:val="00233C29"/>
    <w:rsid w:val="002346D8"/>
    <w:rsid w:val="002348DE"/>
    <w:rsid w:val="00235577"/>
    <w:rsid w:val="002357CF"/>
    <w:rsid w:val="00235827"/>
    <w:rsid w:val="00235CB6"/>
    <w:rsid w:val="002365D7"/>
    <w:rsid w:val="00236610"/>
    <w:rsid w:val="00236B84"/>
    <w:rsid w:val="00237C49"/>
    <w:rsid w:val="00237D8E"/>
    <w:rsid w:val="00240164"/>
    <w:rsid w:val="002404B5"/>
    <w:rsid w:val="002405DB"/>
    <w:rsid w:val="002409FF"/>
    <w:rsid w:val="00241417"/>
    <w:rsid w:val="0024159E"/>
    <w:rsid w:val="002416EA"/>
    <w:rsid w:val="00241884"/>
    <w:rsid w:val="00241B0C"/>
    <w:rsid w:val="00241D9D"/>
    <w:rsid w:val="00241F3E"/>
    <w:rsid w:val="00242086"/>
    <w:rsid w:val="00242093"/>
    <w:rsid w:val="002429A6"/>
    <w:rsid w:val="00242A60"/>
    <w:rsid w:val="00242C2B"/>
    <w:rsid w:val="0024339E"/>
    <w:rsid w:val="00243C6B"/>
    <w:rsid w:val="00243EDB"/>
    <w:rsid w:val="00243FA6"/>
    <w:rsid w:val="00243FA7"/>
    <w:rsid w:val="00244674"/>
    <w:rsid w:val="00244D42"/>
    <w:rsid w:val="00244D95"/>
    <w:rsid w:val="0024507C"/>
    <w:rsid w:val="0024539C"/>
    <w:rsid w:val="002453D2"/>
    <w:rsid w:val="002453EF"/>
    <w:rsid w:val="002455E8"/>
    <w:rsid w:val="002465A2"/>
    <w:rsid w:val="00246624"/>
    <w:rsid w:val="00246B89"/>
    <w:rsid w:val="00246C5D"/>
    <w:rsid w:val="00246D2D"/>
    <w:rsid w:val="0024734E"/>
    <w:rsid w:val="002473CE"/>
    <w:rsid w:val="002477AF"/>
    <w:rsid w:val="00247881"/>
    <w:rsid w:val="0024788C"/>
    <w:rsid w:val="00247E61"/>
    <w:rsid w:val="002501CE"/>
    <w:rsid w:val="00250DC0"/>
    <w:rsid w:val="00250F0B"/>
    <w:rsid w:val="00251016"/>
    <w:rsid w:val="0025140C"/>
    <w:rsid w:val="0025149B"/>
    <w:rsid w:val="00251E20"/>
    <w:rsid w:val="002524DD"/>
    <w:rsid w:val="00252CCE"/>
    <w:rsid w:val="00252F50"/>
    <w:rsid w:val="00253806"/>
    <w:rsid w:val="00253E3F"/>
    <w:rsid w:val="002542C4"/>
    <w:rsid w:val="002542F2"/>
    <w:rsid w:val="00254A5B"/>
    <w:rsid w:val="00254D38"/>
    <w:rsid w:val="00254F48"/>
    <w:rsid w:val="002556A7"/>
    <w:rsid w:val="00255E41"/>
    <w:rsid w:val="002566AC"/>
    <w:rsid w:val="0025713B"/>
    <w:rsid w:val="00257278"/>
    <w:rsid w:val="0025771F"/>
    <w:rsid w:val="00257A88"/>
    <w:rsid w:val="00257EE5"/>
    <w:rsid w:val="00260CEF"/>
    <w:rsid w:val="00260E3B"/>
    <w:rsid w:val="002618DB"/>
    <w:rsid w:val="00262BAE"/>
    <w:rsid w:val="002634C1"/>
    <w:rsid w:val="00263623"/>
    <w:rsid w:val="00263B35"/>
    <w:rsid w:val="00263B90"/>
    <w:rsid w:val="00264806"/>
    <w:rsid w:val="002653EB"/>
    <w:rsid w:val="00265966"/>
    <w:rsid w:val="002659F4"/>
    <w:rsid w:val="00265A22"/>
    <w:rsid w:val="00266636"/>
    <w:rsid w:val="002666F6"/>
    <w:rsid w:val="002667F1"/>
    <w:rsid w:val="0026693C"/>
    <w:rsid w:val="00266984"/>
    <w:rsid w:val="00266C57"/>
    <w:rsid w:val="002674E3"/>
    <w:rsid w:val="00267D6E"/>
    <w:rsid w:val="002704DF"/>
    <w:rsid w:val="002706EC"/>
    <w:rsid w:val="00270A67"/>
    <w:rsid w:val="00270AB2"/>
    <w:rsid w:val="00270C08"/>
    <w:rsid w:val="00270C23"/>
    <w:rsid w:val="00270CF6"/>
    <w:rsid w:val="00270FC7"/>
    <w:rsid w:val="002715F0"/>
    <w:rsid w:val="002715F2"/>
    <w:rsid w:val="00271A9A"/>
    <w:rsid w:val="00271D5F"/>
    <w:rsid w:val="00271D69"/>
    <w:rsid w:val="0027284F"/>
    <w:rsid w:val="002731E2"/>
    <w:rsid w:val="00273245"/>
    <w:rsid w:val="002732C5"/>
    <w:rsid w:val="0027351A"/>
    <w:rsid w:val="00273691"/>
    <w:rsid w:val="00273B02"/>
    <w:rsid w:val="00273F04"/>
    <w:rsid w:val="00274601"/>
    <w:rsid w:val="00274626"/>
    <w:rsid w:val="0027498F"/>
    <w:rsid w:val="00274D03"/>
    <w:rsid w:val="00274FDE"/>
    <w:rsid w:val="0027522C"/>
    <w:rsid w:val="002752E2"/>
    <w:rsid w:val="00275452"/>
    <w:rsid w:val="00275B4F"/>
    <w:rsid w:val="00277514"/>
    <w:rsid w:val="0027779F"/>
    <w:rsid w:val="00277C18"/>
    <w:rsid w:val="00277E44"/>
    <w:rsid w:val="00277E5E"/>
    <w:rsid w:val="002802A7"/>
    <w:rsid w:val="00280356"/>
    <w:rsid w:val="00280456"/>
    <w:rsid w:val="00280677"/>
    <w:rsid w:val="00280795"/>
    <w:rsid w:val="00280A51"/>
    <w:rsid w:val="00280AAB"/>
    <w:rsid w:val="00280B1A"/>
    <w:rsid w:val="00280BCE"/>
    <w:rsid w:val="00281238"/>
    <w:rsid w:val="00281368"/>
    <w:rsid w:val="0028160D"/>
    <w:rsid w:val="002816AC"/>
    <w:rsid w:val="002818BD"/>
    <w:rsid w:val="002819B8"/>
    <w:rsid w:val="00281F86"/>
    <w:rsid w:val="00282205"/>
    <w:rsid w:val="0028222D"/>
    <w:rsid w:val="0028224B"/>
    <w:rsid w:val="0028245C"/>
    <w:rsid w:val="0028292D"/>
    <w:rsid w:val="00282BC5"/>
    <w:rsid w:val="00283191"/>
    <w:rsid w:val="0028335E"/>
    <w:rsid w:val="00283900"/>
    <w:rsid w:val="00283D6F"/>
    <w:rsid w:val="002840F1"/>
    <w:rsid w:val="0028582B"/>
    <w:rsid w:val="0028589C"/>
    <w:rsid w:val="00286AD7"/>
    <w:rsid w:val="00286B64"/>
    <w:rsid w:val="00286BF7"/>
    <w:rsid w:val="00290343"/>
    <w:rsid w:val="00290557"/>
    <w:rsid w:val="0029062F"/>
    <w:rsid w:val="00291218"/>
    <w:rsid w:val="002915E9"/>
    <w:rsid w:val="00291BA1"/>
    <w:rsid w:val="00292401"/>
    <w:rsid w:val="002926C2"/>
    <w:rsid w:val="00292A7A"/>
    <w:rsid w:val="00292D0A"/>
    <w:rsid w:val="00293786"/>
    <w:rsid w:val="00294135"/>
    <w:rsid w:val="00294573"/>
    <w:rsid w:val="002946C7"/>
    <w:rsid w:val="002947BD"/>
    <w:rsid w:val="00294A8D"/>
    <w:rsid w:val="0029578C"/>
    <w:rsid w:val="00295797"/>
    <w:rsid w:val="0029590E"/>
    <w:rsid w:val="00295B0A"/>
    <w:rsid w:val="00295F82"/>
    <w:rsid w:val="00296526"/>
    <w:rsid w:val="00297F14"/>
    <w:rsid w:val="002A0940"/>
    <w:rsid w:val="002A0A8C"/>
    <w:rsid w:val="002A0BA2"/>
    <w:rsid w:val="002A0CE4"/>
    <w:rsid w:val="002A19C8"/>
    <w:rsid w:val="002A1E89"/>
    <w:rsid w:val="002A230F"/>
    <w:rsid w:val="002A244B"/>
    <w:rsid w:val="002A2949"/>
    <w:rsid w:val="002A2A57"/>
    <w:rsid w:val="002A2ABA"/>
    <w:rsid w:val="002A2E68"/>
    <w:rsid w:val="002A3810"/>
    <w:rsid w:val="002A44EB"/>
    <w:rsid w:val="002A5C88"/>
    <w:rsid w:val="002A5EAA"/>
    <w:rsid w:val="002A5F70"/>
    <w:rsid w:val="002A607B"/>
    <w:rsid w:val="002A624C"/>
    <w:rsid w:val="002A6593"/>
    <w:rsid w:val="002A6672"/>
    <w:rsid w:val="002A6896"/>
    <w:rsid w:val="002A6907"/>
    <w:rsid w:val="002A7195"/>
    <w:rsid w:val="002A7564"/>
    <w:rsid w:val="002A7B1D"/>
    <w:rsid w:val="002A7B20"/>
    <w:rsid w:val="002A7C0E"/>
    <w:rsid w:val="002A7C4C"/>
    <w:rsid w:val="002B0870"/>
    <w:rsid w:val="002B0A51"/>
    <w:rsid w:val="002B135B"/>
    <w:rsid w:val="002B13E4"/>
    <w:rsid w:val="002B14D9"/>
    <w:rsid w:val="002B16EF"/>
    <w:rsid w:val="002B171F"/>
    <w:rsid w:val="002B17B6"/>
    <w:rsid w:val="002B1A59"/>
    <w:rsid w:val="002B1B79"/>
    <w:rsid w:val="002B1BD0"/>
    <w:rsid w:val="002B1D8D"/>
    <w:rsid w:val="002B1E25"/>
    <w:rsid w:val="002B1E77"/>
    <w:rsid w:val="002B28D5"/>
    <w:rsid w:val="002B334F"/>
    <w:rsid w:val="002B3FAB"/>
    <w:rsid w:val="002B462D"/>
    <w:rsid w:val="002B4770"/>
    <w:rsid w:val="002B4EAC"/>
    <w:rsid w:val="002B5036"/>
    <w:rsid w:val="002B5DC8"/>
    <w:rsid w:val="002B65F7"/>
    <w:rsid w:val="002B6CC9"/>
    <w:rsid w:val="002B717D"/>
    <w:rsid w:val="002B72B1"/>
    <w:rsid w:val="002B75B0"/>
    <w:rsid w:val="002B78AF"/>
    <w:rsid w:val="002B7EAB"/>
    <w:rsid w:val="002C0906"/>
    <w:rsid w:val="002C09D1"/>
    <w:rsid w:val="002C0AD6"/>
    <w:rsid w:val="002C0B3E"/>
    <w:rsid w:val="002C0CD8"/>
    <w:rsid w:val="002C16D3"/>
    <w:rsid w:val="002C193A"/>
    <w:rsid w:val="002C1CAA"/>
    <w:rsid w:val="002C1CBE"/>
    <w:rsid w:val="002C2DE0"/>
    <w:rsid w:val="002C3557"/>
    <w:rsid w:val="002C37DE"/>
    <w:rsid w:val="002C39C3"/>
    <w:rsid w:val="002C3A5D"/>
    <w:rsid w:val="002C3CAA"/>
    <w:rsid w:val="002C4306"/>
    <w:rsid w:val="002C43FE"/>
    <w:rsid w:val="002C47A3"/>
    <w:rsid w:val="002C49C4"/>
    <w:rsid w:val="002C4A69"/>
    <w:rsid w:val="002C58BA"/>
    <w:rsid w:val="002C5A1E"/>
    <w:rsid w:val="002C6A51"/>
    <w:rsid w:val="002C6B99"/>
    <w:rsid w:val="002C74A8"/>
    <w:rsid w:val="002C7908"/>
    <w:rsid w:val="002C7B36"/>
    <w:rsid w:val="002C7D2F"/>
    <w:rsid w:val="002C7DA8"/>
    <w:rsid w:val="002D022D"/>
    <w:rsid w:val="002D070F"/>
    <w:rsid w:val="002D0E8B"/>
    <w:rsid w:val="002D1319"/>
    <w:rsid w:val="002D1607"/>
    <w:rsid w:val="002D1BC6"/>
    <w:rsid w:val="002D200D"/>
    <w:rsid w:val="002D20A7"/>
    <w:rsid w:val="002D274B"/>
    <w:rsid w:val="002D31CF"/>
    <w:rsid w:val="002D3365"/>
    <w:rsid w:val="002D3494"/>
    <w:rsid w:val="002D392B"/>
    <w:rsid w:val="002D3DB0"/>
    <w:rsid w:val="002D456E"/>
    <w:rsid w:val="002D4836"/>
    <w:rsid w:val="002D4E35"/>
    <w:rsid w:val="002D5134"/>
    <w:rsid w:val="002D5428"/>
    <w:rsid w:val="002D5EC0"/>
    <w:rsid w:val="002D637A"/>
    <w:rsid w:val="002D67F2"/>
    <w:rsid w:val="002D69CE"/>
    <w:rsid w:val="002D6C99"/>
    <w:rsid w:val="002D7061"/>
    <w:rsid w:val="002D7297"/>
    <w:rsid w:val="002D737F"/>
    <w:rsid w:val="002D74A9"/>
    <w:rsid w:val="002D74EA"/>
    <w:rsid w:val="002D7601"/>
    <w:rsid w:val="002D7F07"/>
    <w:rsid w:val="002E01DB"/>
    <w:rsid w:val="002E0267"/>
    <w:rsid w:val="002E02FD"/>
    <w:rsid w:val="002E0648"/>
    <w:rsid w:val="002E0764"/>
    <w:rsid w:val="002E0796"/>
    <w:rsid w:val="002E165F"/>
    <w:rsid w:val="002E1760"/>
    <w:rsid w:val="002E18A7"/>
    <w:rsid w:val="002E19E5"/>
    <w:rsid w:val="002E1CBD"/>
    <w:rsid w:val="002E20A8"/>
    <w:rsid w:val="002E24FA"/>
    <w:rsid w:val="002E2DE6"/>
    <w:rsid w:val="002E3A80"/>
    <w:rsid w:val="002E463C"/>
    <w:rsid w:val="002E47B6"/>
    <w:rsid w:val="002E47D5"/>
    <w:rsid w:val="002E49FD"/>
    <w:rsid w:val="002E4F34"/>
    <w:rsid w:val="002E62B3"/>
    <w:rsid w:val="002E6536"/>
    <w:rsid w:val="002E66A2"/>
    <w:rsid w:val="002E6D2B"/>
    <w:rsid w:val="002E6ED3"/>
    <w:rsid w:val="002E757F"/>
    <w:rsid w:val="002E7641"/>
    <w:rsid w:val="002E7A65"/>
    <w:rsid w:val="002F006E"/>
    <w:rsid w:val="002F06AF"/>
    <w:rsid w:val="002F075A"/>
    <w:rsid w:val="002F07CE"/>
    <w:rsid w:val="002F0867"/>
    <w:rsid w:val="002F0CAF"/>
    <w:rsid w:val="002F0DAC"/>
    <w:rsid w:val="002F0E25"/>
    <w:rsid w:val="002F1108"/>
    <w:rsid w:val="002F1461"/>
    <w:rsid w:val="002F2E7A"/>
    <w:rsid w:val="002F33CA"/>
    <w:rsid w:val="002F3611"/>
    <w:rsid w:val="002F3946"/>
    <w:rsid w:val="002F455C"/>
    <w:rsid w:val="002F4661"/>
    <w:rsid w:val="002F46C2"/>
    <w:rsid w:val="002F4798"/>
    <w:rsid w:val="002F4DD7"/>
    <w:rsid w:val="002F4E00"/>
    <w:rsid w:val="002F4EDF"/>
    <w:rsid w:val="002F5D05"/>
    <w:rsid w:val="002F6983"/>
    <w:rsid w:val="002F6BEC"/>
    <w:rsid w:val="002F6C76"/>
    <w:rsid w:val="002F6FA8"/>
    <w:rsid w:val="002F7258"/>
    <w:rsid w:val="002F7962"/>
    <w:rsid w:val="00300B3F"/>
    <w:rsid w:val="00301A44"/>
    <w:rsid w:val="00301A6E"/>
    <w:rsid w:val="00301CAC"/>
    <w:rsid w:val="0030255C"/>
    <w:rsid w:val="00302F0F"/>
    <w:rsid w:val="0030352B"/>
    <w:rsid w:val="00303B7D"/>
    <w:rsid w:val="00303CCE"/>
    <w:rsid w:val="003045E5"/>
    <w:rsid w:val="00304668"/>
    <w:rsid w:val="0030483B"/>
    <w:rsid w:val="003048C2"/>
    <w:rsid w:val="00304E52"/>
    <w:rsid w:val="003051A6"/>
    <w:rsid w:val="00305C5C"/>
    <w:rsid w:val="00305D4D"/>
    <w:rsid w:val="00305DEC"/>
    <w:rsid w:val="00306093"/>
    <w:rsid w:val="00306311"/>
    <w:rsid w:val="00306392"/>
    <w:rsid w:val="003065A2"/>
    <w:rsid w:val="0030666F"/>
    <w:rsid w:val="0030722D"/>
    <w:rsid w:val="0030739E"/>
    <w:rsid w:val="0030746B"/>
    <w:rsid w:val="00307A45"/>
    <w:rsid w:val="00310C1C"/>
    <w:rsid w:val="00310EC9"/>
    <w:rsid w:val="00310F66"/>
    <w:rsid w:val="0031127F"/>
    <w:rsid w:val="0031148F"/>
    <w:rsid w:val="00312457"/>
    <w:rsid w:val="00312581"/>
    <w:rsid w:val="00312986"/>
    <w:rsid w:val="003129AD"/>
    <w:rsid w:val="00314665"/>
    <w:rsid w:val="0031480B"/>
    <w:rsid w:val="00314B97"/>
    <w:rsid w:val="003151F6"/>
    <w:rsid w:val="00315615"/>
    <w:rsid w:val="00315C21"/>
    <w:rsid w:val="003165D7"/>
    <w:rsid w:val="00316A21"/>
    <w:rsid w:val="003170E1"/>
    <w:rsid w:val="003172BE"/>
    <w:rsid w:val="003178CE"/>
    <w:rsid w:val="00317D9B"/>
    <w:rsid w:val="0032017D"/>
    <w:rsid w:val="00320681"/>
    <w:rsid w:val="00320B74"/>
    <w:rsid w:val="00320C48"/>
    <w:rsid w:val="00321AB8"/>
    <w:rsid w:val="00322745"/>
    <w:rsid w:val="00322B11"/>
    <w:rsid w:val="00323FBE"/>
    <w:rsid w:val="0032421F"/>
    <w:rsid w:val="00324BF8"/>
    <w:rsid w:val="00324D19"/>
    <w:rsid w:val="00324E24"/>
    <w:rsid w:val="003250C4"/>
    <w:rsid w:val="003254AC"/>
    <w:rsid w:val="00325D8D"/>
    <w:rsid w:val="00325E0F"/>
    <w:rsid w:val="00325E14"/>
    <w:rsid w:val="00325FAE"/>
    <w:rsid w:val="00325FCC"/>
    <w:rsid w:val="0032674E"/>
    <w:rsid w:val="00326A18"/>
    <w:rsid w:val="0032754E"/>
    <w:rsid w:val="003277D4"/>
    <w:rsid w:val="00327FAA"/>
    <w:rsid w:val="0033030C"/>
    <w:rsid w:val="00330942"/>
    <w:rsid w:val="00330BED"/>
    <w:rsid w:val="00330EA9"/>
    <w:rsid w:val="00331BAF"/>
    <w:rsid w:val="00331D33"/>
    <w:rsid w:val="00331D66"/>
    <w:rsid w:val="00332C09"/>
    <w:rsid w:val="00332CEF"/>
    <w:rsid w:val="003331B6"/>
    <w:rsid w:val="00333373"/>
    <w:rsid w:val="00333ED9"/>
    <w:rsid w:val="00334515"/>
    <w:rsid w:val="003348DC"/>
    <w:rsid w:val="00334B36"/>
    <w:rsid w:val="003359FD"/>
    <w:rsid w:val="00335EE3"/>
    <w:rsid w:val="00335EF9"/>
    <w:rsid w:val="00335FA8"/>
    <w:rsid w:val="00336006"/>
    <w:rsid w:val="00336AA4"/>
    <w:rsid w:val="00336AD0"/>
    <w:rsid w:val="003370E3"/>
    <w:rsid w:val="00337121"/>
    <w:rsid w:val="00337493"/>
    <w:rsid w:val="00337A59"/>
    <w:rsid w:val="00340123"/>
    <w:rsid w:val="00340229"/>
    <w:rsid w:val="00340EF7"/>
    <w:rsid w:val="00341159"/>
    <w:rsid w:val="003417BE"/>
    <w:rsid w:val="00342345"/>
    <w:rsid w:val="0034239E"/>
    <w:rsid w:val="003425D5"/>
    <w:rsid w:val="00342B42"/>
    <w:rsid w:val="003432A7"/>
    <w:rsid w:val="0034386A"/>
    <w:rsid w:val="003439DD"/>
    <w:rsid w:val="00344146"/>
    <w:rsid w:val="00344D1D"/>
    <w:rsid w:val="00344F98"/>
    <w:rsid w:val="003459B7"/>
    <w:rsid w:val="003459C3"/>
    <w:rsid w:val="00345A7B"/>
    <w:rsid w:val="00346016"/>
    <w:rsid w:val="003460F3"/>
    <w:rsid w:val="0034666B"/>
    <w:rsid w:val="003471FB"/>
    <w:rsid w:val="00347264"/>
    <w:rsid w:val="00347927"/>
    <w:rsid w:val="00347A64"/>
    <w:rsid w:val="00347B1B"/>
    <w:rsid w:val="003504F3"/>
    <w:rsid w:val="00350779"/>
    <w:rsid w:val="00350785"/>
    <w:rsid w:val="00350BE6"/>
    <w:rsid w:val="00350DBE"/>
    <w:rsid w:val="00351048"/>
    <w:rsid w:val="0035116D"/>
    <w:rsid w:val="003513E3"/>
    <w:rsid w:val="00351DEE"/>
    <w:rsid w:val="003522A4"/>
    <w:rsid w:val="00352C09"/>
    <w:rsid w:val="00352D0F"/>
    <w:rsid w:val="00353101"/>
    <w:rsid w:val="0035364E"/>
    <w:rsid w:val="003539D2"/>
    <w:rsid w:val="00354067"/>
    <w:rsid w:val="003540DC"/>
    <w:rsid w:val="00354B74"/>
    <w:rsid w:val="00354D36"/>
    <w:rsid w:val="00355CCA"/>
    <w:rsid w:val="003560E6"/>
    <w:rsid w:val="0035618C"/>
    <w:rsid w:val="0035646E"/>
    <w:rsid w:val="003568F9"/>
    <w:rsid w:val="0035725F"/>
    <w:rsid w:val="00357515"/>
    <w:rsid w:val="003605B5"/>
    <w:rsid w:val="00360853"/>
    <w:rsid w:val="00360BA3"/>
    <w:rsid w:val="00360D78"/>
    <w:rsid w:val="003610DF"/>
    <w:rsid w:val="00361263"/>
    <w:rsid w:val="00361760"/>
    <w:rsid w:val="003617CE"/>
    <w:rsid w:val="00361A03"/>
    <w:rsid w:val="00361C3F"/>
    <w:rsid w:val="00361D8A"/>
    <w:rsid w:val="00362214"/>
    <w:rsid w:val="00362459"/>
    <w:rsid w:val="0036253A"/>
    <w:rsid w:val="00362B5E"/>
    <w:rsid w:val="00362CFA"/>
    <w:rsid w:val="00362FB4"/>
    <w:rsid w:val="00362FE9"/>
    <w:rsid w:val="003634B9"/>
    <w:rsid w:val="00363518"/>
    <w:rsid w:val="0036376F"/>
    <w:rsid w:val="00363910"/>
    <w:rsid w:val="00363B39"/>
    <w:rsid w:val="00364106"/>
    <w:rsid w:val="00364387"/>
    <w:rsid w:val="003643E8"/>
    <w:rsid w:val="0036442D"/>
    <w:rsid w:val="003652D6"/>
    <w:rsid w:val="003652F5"/>
    <w:rsid w:val="0036544E"/>
    <w:rsid w:val="003657CA"/>
    <w:rsid w:val="00365873"/>
    <w:rsid w:val="003666CF"/>
    <w:rsid w:val="00366E83"/>
    <w:rsid w:val="00367191"/>
    <w:rsid w:val="00367264"/>
    <w:rsid w:val="0036726B"/>
    <w:rsid w:val="00367318"/>
    <w:rsid w:val="00367350"/>
    <w:rsid w:val="00367B97"/>
    <w:rsid w:val="00367DC9"/>
    <w:rsid w:val="0037051E"/>
    <w:rsid w:val="0037126E"/>
    <w:rsid w:val="003713AF"/>
    <w:rsid w:val="00371423"/>
    <w:rsid w:val="0037176E"/>
    <w:rsid w:val="003723BF"/>
    <w:rsid w:val="003725D7"/>
    <w:rsid w:val="0037284A"/>
    <w:rsid w:val="0037286C"/>
    <w:rsid w:val="00372DCE"/>
    <w:rsid w:val="00372EB4"/>
    <w:rsid w:val="00372F2C"/>
    <w:rsid w:val="00372F66"/>
    <w:rsid w:val="003730B6"/>
    <w:rsid w:val="003730E9"/>
    <w:rsid w:val="003734AD"/>
    <w:rsid w:val="00373B70"/>
    <w:rsid w:val="00373BB2"/>
    <w:rsid w:val="00373FCC"/>
    <w:rsid w:val="00374202"/>
    <w:rsid w:val="0037475C"/>
    <w:rsid w:val="003747B6"/>
    <w:rsid w:val="003748F0"/>
    <w:rsid w:val="0037550B"/>
    <w:rsid w:val="00375A97"/>
    <w:rsid w:val="00377BBB"/>
    <w:rsid w:val="00377FCC"/>
    <w:rsid w:val="003807B7"/>
    <w:rsid w:val="003810B4"/>
    <w:rsid w:val="00381417"/>
    <w:rsid w:val="003815AE"/>
    <w:rsid w:val="00381724"/>
    <w:rsid w:val="00381835"/>
    <w:rsid w:val="00381AD7"/>
    <w:rsid w:val="00381BCE"/>
    <w:rsid w:val="00381DCB"/>
    <w:rsid w:val="0038282F"/>
    <w:rsid w:val="003828E8"/>
    <w:rsid w:val="00382984"/>
    <w:rsid w:val="0038331B"/>
    <w:rsid w:val="00383B54"/>
    <w:rsid w:val="00383C3B"/>
    <w:rsid w:val="00383DBE"/>
    <w:rsid w:val="0038413D"/>
    <w:rsid w:val="00384AA2"/>
    <w:rsid w:val="00384E32"/>
    <w:rsid w:val="00385374"/>
    <w:rsid w:val="00385E24"/>
    <w:rsid w:val="003864C2"/>
    <w:rsid w:val="0038689B"/>
    <w:rsid w:val="00386A02"/>
    <w:rsid w:val="00386FE0"/>
    <w:rsid w:val="00387037"/>
    <w:rsid w:val="003873E9"/>
    <w:rsid w:val="003876EE"/>
    <w:rsid w:val="003878AA"/>
    <w:rsid w:val="00387BF7"/>
    <w:rsid w:val="0039000F"/>
    <w:rsid w:val="0039014C"/>
    <w:rsid w:val="00390695"/>
    <w:rsid w:val="00390739"/>
    <w:rsid w:val="00390847"/>
    <w:rsid w:val="00390A26"/>
    <w:rsid w:val="00390BE2"/>
    <w:rsid w:val="00390DF1"/>
    <w:rsid w:val="003916F3"/>
    <w:rsid w:val="003917A9"/>
    <w:rsid w:val="00391832"/>
    <w:rsid w:val="00391D8F"/>
    <w:rsid w:val="00392E47"/>
    <w:rsid w:val="00393140"/>
    <w:rsid w:val="003933BF"/>
    <w:rsid w:val="00393D0E"/>
    <w:rsid w:val="003942BC"/>
    <w:rsid w:val="00394333"/>
    <w:rsid w:val="0039537D"/>
    <w:rsid w:val="0039576C"/>
    <w:rsid w:val="00395C0F"/>
    <w:rsid w:val="003962FC"/>
    <w:rsid w:val="0039636D"/>
    <w:rsid w:val="003965C3"/>
    <w:rsid w:val="00396B24"/>
    <w:rsid w:val="00397869"/>
    <w:rsid w:val="0039792B"/>
    <w:rsid w:val="003A0225"/>
    <w:rsid w:val="003A0909"/>
    <w:rsid w:val="003A0B26"/>
    <w:rsid w:val="003A0BAC"/>
    <w:rsid w:val="003A1717"/>
    <w:rsid w:val="003A1946"/>
    <w:rsid w:val="003A2287"/>
    <w:rsid w:val="003A2ED9"/>
    <w:rsid w:val="003A3316"/>
    <w:rsid w:val="003A361A"/>
    <w:rsid w:val="003A3906"/>
    <w:rsid w:val="003A4338"/>
    <w:rsid w:val="003A43AC"/>
    <w:rsid w:val="003A48F0"/>
    <w:rsid w:val="003A4918"/>
    <w:rsid w:val="003A4DE8"/>
    <w:rsid w:val="003A4F1B"/>
    <w:rsid w:val="003A554D"/>
    <w:rsid w:val="003A5809"/>
    <w:rsid w:val="003A5B30"/>
    <w:rsid w:val="003A5D55"/>
    <w:rsid w:val="003A6818"/>
    <w:rsid w:val="003A6DE8"/>
    <w:rsid w:val="003A6DF4"/>
    <w:rsid w:val="003A6F15"/>
    <w:rsid w:val="003A75CD"/>
    <w:rsid w:val="003A7A77"/>
    <w:rsid w:val="003A7D4A"/>
    <w:rsid w:val="003B0468"/>
    <w:rsid w:val="003B06C4"/>
    <w:rsid w:val="003B078A"/>
    <w:rsid w:val="003B0FC7"/>
    <w:rsid w:val="003B11BD"/>
    <w:rsid w:val="003B14B0"/>
    <w:rsid w:val="003B1B77"/>
    <w:rsid w:val="003B216B"/>
    <w:rsid w:val="003B25DB"/>
    <w:rsid w:val="003B2631"/>
    <w:rsid w:val="003B28C1"/>
    <w:rsid w:val="003B2ADB"/>
    <w:rsid w:val="003B2D03"/>
    <w:rsid w:val="003B398B"/>
    <w:rsid w:val="003B42A2"/>
    <w:rsid w:val="003B446A"/>
    <w:rsid w:val="003B4D3B"/>
    <w:rsid w:val="003B57FD"/>
    <w:rsid w:val="003B5A59"/>
    <w:rsid w:val="003B5C21"/>
    <w:rsid w:val="003B5D3B"/>
    <w:rsid w:val="003B6085"/>
    <w:rsid w:val="003B632D"/>
    <w:rsid w:val="003B65E8"/>
    <w:rsid w:val="003B7687"/>
    <w:rsid w:val="003B7751"/>
    <w:rsid w:val="003C006D"/>
    <w:rsid w:val="003C046D"/>
    <w:rsid w:val="003C067D"/>
    <w:rsid w:val="003C138D"/>
    <w:rsid w:val="003C205E"/>
    <w:rsid w:val="003C2C0F"/>
    <w:rsid w:val="003C3538"/>
    <w:rsid w:val="003C393C"/>
    <w:rsid w:val="003C39E5"/>
    <w:rsid w:val="003C440C"/>
    <w:rsid w:val="003C4917"/>
    <w:rsid w:val="003C5136"/>
    <w:rsid w:val="003C5773"/>
    <w:rsid w:val="003C583A"/>
    <w:rsid w:val="003C60DE"/>
    <w:rsid w:val="003C6579"/>
    <w:rsid w:val="003C6910"/>
    <w:rsid w:val="003C6C9F"/>
    <w:rsid w:val="003C6D22"/>
    <w:rsid w:val="003C6F84"/>
    <w:rsid w:val="003C7B1E"/>
    <w:rsid w:val="003D0085"/>
    <w:rsid w:val="003D07E4"/>
    <w:rsid w:val="003D1115"/>
    <w:rsid w:val="003D15EE"/>
    <w:rsid w:val="003D1764"/>
    <w:rsid w:val="003D1822"/>
    <w:rsid w:val="003D1BFF"/>
    <w:rsid w:val="003D2670"/>
    <w:rsid w:val="003D2F79"/>
    <w:rsid w:val="003D3326"/>
    <w:rsid w:val="003D362E"/>
    <w:rsid w:val="003D3B7A"/>
    <w:rsid w:val="003D3D81"/>
    <w:rsid w:val="003D3E95"/>
    <w:rsid w:val="003D4A26"/>
    <w:rsid w:val="003D4BB8"/>
    <w:rsid w:val="003D4FE7"/>
    <w:rsid w:val="003D586F"/>
    <w:rsid w:val="003D5A9C"/>
    <w:rsid w:val="003D5F66"/>
    <w:rsid w:val="003D6458"/>
    <w:rsid w:val="003D6989"/>
    <w:rsid w:val="003D74F6"/>
    <w:rsid w:val="003D75A1"/>
    <w:rsid w:val="003D7E8C"/>
    <w:rsid w:val="003D7F5F"/>
    <w:rsid w:val="003D7F7B"/>
    <w:rsid w:val="003E0414"/>
    <w:rsid w:val="003E04BF"/>
    <w:rsid w:val="003E08E5"/>
    <w:rsid w:val="003E0C83"/>
    <w:rsid w:val="003E145C"/>
    <w:rsid w:val="003E14E9"/>
    <w:rsid w:val="003E1FE6"/>
    <w:rsid w:val="003E2169"/>
    <w:rsid w:val="003E2348"/>
    <w:rsid w:val="003E24AB"/>
    <w:rsid w:val="003E32B7"/>
    <w:rsid w:val="003E33BF"/>
    <w:rsid w:val="003E3AC4"/>
    <w:rsid w:val="003E3E91"/>
    <w:rsid w:val="003E424E"/>
    <w:rsid w:val="003E4777"/>
    <w:rsid w:val="003E4A90"/>
    <w:rsid w:val="003E4BF2"/>
    <w:rsid w:val="003E4C35"/>
    <w:rsid w:val="003E4F7F"/>
    <w:rsid w:val="003E5092"/>
    <w:rsid w:val="003E515A"/>
    <w:rsid w:val="003E53C8"/>
    <w:rsid w:val="003E5573"/>
    <w:rsid w:val="003E603D"/>
    <w:rsid w:val="003E61E0"/>
    <w:rsid w:val="003E630C"/>
    <w:rsid w:val="003E6EA2"/>
    <w:rsid w:val="003E6F09"/>
    <w:rsid w:val="003E74A8"/>
    <w:rsid w:val="003E7E03"/>
    <w:rsid w:val="003F0298"/>
    <w:rsid w:val="003F03A6"/>
    <w:rsid w:val="003F064E"/>
    <w:rsid w:val="003F0A1B"/>
    <w:rsid w:val="003F0A3B"/>
    <w:rsid w:val="003F0AEB"/>
    <w:rsid w:val="003F0B6E"/>
    <w:rsid w:val="003F11D6"/>
    <w:rsid w:val="003F1327"/>
    <w:rsid w:val="003F1BCD"/>
    <w:rsid w:val="003F1F49"/>
    <w:rsid w:val="003F2255"/>
    <w:rsid w:val="003F2513"/>
    <w:rsid w:val="003F2A5E"/>
    <w:rsid w:val="003F2F9A"/>
    <w:rsid w:val="003F346F"/>
    <w:rsid w:val="003F36D5"/>
    <w:rsid w:val="003F43C0"/>
    <w:rsid w:val="003F43CC"/>
    <w:rsid w:val="003F446D"/>
    <w:rsid w:val="003F47F2"/>
    <w:rsid w:val="003F4893"/>
    <w:rsid w:val="003F4F0E"/>
    <w:rsid w:val="003F5099"/>
    <w:rsid w:val="003F534A"/>
    <w:rsid w:val="003F5DFF"/>
    <w:rsid w:val="003F5E26"/>
    <w:rsid w:val="003F631D"/>
    <w:rsid w:val="003F6710"/>
    <w:rsid w:val="003F6B39"/>
    <w:rsid w:val="003F6EE4"/>
    <w:rsid w:val="003F7092"/>
    <w:rsid w:val="003F768E"/>
    <w:rsid w:val="003F7834"/>
    <w:rsid w:val="003F7F21"/>
    <w:rsid w:val="00400928"/>
    <w:rsid w:val="00400AD8"/>
    <w:rsid w:val="00400B70"/>
    <w:rsid w:val="00400CEB"/>
    <w:rsid w:val="00400EFA"/>
    <w:rsid w:val="0040175F"/>
    <w:rsid w:val="0040183F"/>
    <w:rsid w:val="00401AFF"/>
    <w:rsid w:val="00401C73"/>
    <w:rsid w:val="00402FA3"/>
    <w:rsid w:val="0040313F"/>
    <w:rsid w:val="004031C0"/>
    <w:rsid w:val="00403313"/>
    <w:rsid w:val="0040413F"/>
    <w:rsid w:val="00404293"/>
    <w:rsid w:val="004044EF"/>
    <w:rsid w:val="004048C7"/>
    <w:rsid w:val="00405351"/>
    <w:rsid w:val="00405924"/>
    <w:rsid w:val="00405A3F"/>
    <w:rsid w:val="00405EFB"/>
    <w:rsid w:val="00406026"/>
    <w:rsid w:val="0040683F"/>
    <w:rsid w:val="00406BA2"/>
    <w:rsid w:val="004074E1"/>
    <w:rsid w:val="00407573"/>
    <w:rsid w:val="00407DEE"/>
    <w:rsid w:val="00410FD2"/>
    <w:rsid w:val="00411A7C"/>
    <w:rsid w:val="00411AE3"/>
    <w:rsid w:val="00411B0F"/>
    <w:rsid w:val="004125B5"/>
    <w:rsid w:val="004126C9"/>
    <w:rsid w:val="00412959"/>
    <w:rsid w:val="00412AA6"/>
    <w:rsid w:val="00412AB6"/>
    <w:rsid w:val="00412C46"/>
    <w:rsid w:val="00412DEC"/>
    <w:rsid w:val="00413274"/>
    <w:rsid w:val="0041365A"/>
    <w:rsid w:val="00413ED9"/>
    <w:rsid w:val="0041425C"/>
    <w:rsid w:val="00414AC0"/>
    <w:rsid w:val="00414C24"/>
    <w:rsid w:val="00414DC3"/>
    <w:rsid w:val="00414F95"/>
    <w:rsid w:val="00415BBB"/>
    <w:rsid w:val="00415D23"/>
    <w:rsid w:val="00415E07"/>
    <w:rsid w:val="004165E1"/>
    <w:rsid w:val="0041679C"/>
    <w:rsid w:val="004168C0"/>
    <w:rsid w:val="00416D12"/>
    <w:rsid w:val="0041766F"/>
    <w:rsid w:val="004178CD"/>
    <w:rsid w:val="00417CC8"/>
    <w:rsid w:val="0042082F"/>
    <w:rsid w:val="00420899"/>
    <w:rsid w:val="00420915"/>
    <w:rsid w:val="0042095D"/>
    <w:rsid w:val="00420C1E"/>
    <w:rsid w:val="00420D72"/>
    <w:rsid w:val="00420EA7"/>
    <w:rsid w:val="00420F14"/>
    <w:rsid w:val="0042161E"/>
    <w:rsid w:val="00421691"/>
    <w:rsid w:val="00421758"/>
    <w:rsid w:val="00421B9D"/>
    <w:rsid w:val="00421D10"/>
    <w:rsid w:val="00421F48"/>
    <w:rsid w:val="00422230"/>
    <w:rsid w:val="00422765"/>
    <w:rsid w:val="00422951"/>
    <w:rsid w:val="00423286"/>
    <w:rsid w:val="004234E1"/>
    <w:rsid w:val="00424442"/>
    <w:rsid w:val="004247A2"/>
    <w:rsid w:val="00424A32"/>
    <w:rsid w:val="00424C8E"/>
    <w:rsid w:val="00424D33"/>
    <w:rsid w:val="00424FF4"/>
    <w:rsid w:val="00425018"/>
    <w:rsid w:val="00425235"/>
    <w:rsid w:val="0042548B"/>
    <w:rsid w:val="004256ED"/>
    <w:rsid w:val="00425AA8"/>
    <w:rsid w:val="00425AAD"/>
    <w:rsid w:val="00426643"/>
    <w:rsid w:val="004266B3"/>
    <w:rsid w:val="00426786"/>
    <w:rsid w:val="00426B2F"/>
    <w:rsid w:val="00426D2F"/>
    <w:rsid w:val="00427135"/>
    <w:rsid w:val="004279D2"/>
    <w:rsid w:val="00427ABA"/>
    <w:rsid w:val="00430204"/>
    <w:rsid w:val="00430296"/>
    <w:rsid w:val="004309D4"/>
    <w:rsid w:val="00430ADD"/>
    <w:rsid w:val="00430B08"/>
    <w:rsid w:val="00430D1E"/>
    <w:rsid w:val="0043144B"/>
    <w:rsid w:val="00431C13"/>
    <w:rsid w:val="00432774"/>
    <w:rsid w:val="004328C9"/>
    <w:rsid w:val="00432D95"/>
    <w:rsid w:val="0043302A"/>
    <w:rsid w:val="004331F0"/>
    <w:rsid w:val="00433405"/>
    <w:rsid w:val="004335DB"/>
    <w:rsid w:val="00434270"/>
    <w:rsid w:val="004344F8"/>
    <w:rsid w:val="00434D73"/>
    <w:rsid w:val="004352C8"/>
    <w:rsid w:val="00435374"/>
    <w:rsid w:val="0043558C"/>
    <w:rsid w:val="004357C2"/>
    <w:rsid w:val="00435B06"/>
    <w:rsid w:val="004367C0"/>
    <w:rsid w:val="004368D5"/>
    <w:rsid w:val="004369DF"/>
    <w:rsid w:val="00436E63"/>
    <w:rsid w:val="00437045"/>
    <w:rsid w:val="00437522"/>
    <w:rsid w:val="004415CA"/>
    <w:rsid w:val="004420A1"/>
    <w:rsid w:val="00442233"/>
    <w:rsid w:val="00442782"/>
    <w:rsid w:val="00442965"/>
    <w:rsid w:val="00442A4B"/>
    <w:rsid w:val="00442EC6"/>
    <w:rsid w:val="00443174"/>
    <w:rsid w:val="004431AB"/>
    <w:rsid w:val="0044344C"/>
    <w:rsid w:val="004434B4"/>
    <w:rsid w:val="00443DAC"/>
    <w:rsid w:val="00443E39"/>
    <w:rsid w:val="004443DC"/>
    <w:rsid w:val="004444E4"/>
    <w:rsid w:val="00444DCF"/>
    <w:rsid w:val="00444F6F"/>
    <w:rsid w:val="00446A68"/>
    <w:rsid w:val="0044708D"/>
    <w:rsid w:val="00447998"/>
    <w:rsid w:val="00447B29"/>
    <w:rsid w:val="00447F0E"/>
    <w:rsid w:val="00447FF7"/>
    <w:rsid w:val="00450E07"/>
    <w:rsid w:val="00451108"/>
    <w:rsid w:val="004515D4"/>
    <w:rsid w:val="00451A23"/>
    <w:rsid w:val="004525E9"/>
    <w:rsid w:val="004526EC"/>
    <w:rsid w:val="00453393"/>
    <w:rsid w:val="00454B05"/>
    <w:rsid w:val="0045504A"/>
    <w:rsid w:val="004552E7"/>
    <w:rsid w:val="004555D3"/>
    <w:rsid w:val="0045579B"/>
    <w:rsid w:val="00455B1E"/>
    <w:rsid w:val="00455F4B"/>
    <w:rsid w:val="00456114"/>
    <w:rsid w:val="00456779"/>
    <w:rsid w:val="00456B5B"/>
    <w:rsid w:val="00456F43"/>
    <w:rsid w:val="00457243"/>
    <w:rsid w:val="004573C7"/>
    <w:rsid w:val="0045783B"/>
    <w:rsid w:val="00457E8C"/>
    <w:rsid w:val="00460230"/>
    <w:rsid w:val="0046129E"/>
    <w:rsid w:val="00461BB2"/>
    <w:rsid w:val="00461CEB"/>
    <w:rsid w:val="00461DD3"/>
    <w:rsid w:val="004623DC"/>
    <w:rsid w:val="004626CB"/>
    <w:rsid w:val="00462B24"/>
    <w:rsid w:val="00462EAF"/>
    <w:rsid w:val="0046300A"/>
    <w:rsid w:val="00463E1B"/>
    <w:rsid w:val="00464395"/>
    <w:rsid w:val="0046453F"/>
    <w:rsid w:val="004646AB"/>
    <w:rsid w:val="0046486A"/>
    <w:rsid w:val="004648AA"/>
    <w:rsid w:val="004650D4"/>
    <w:rsid w:val="00465538"/>
    <w:rsid w:val="004665D2"/>
    <w:rsid w:val="004673E7"/>
    <w:rsid w:val="00467B13"/>
    <w:rsid w:val="00467C52"/>
    <w:rsid w:val="00470172"/>
    <w:rsid w:val="004708E0"/>
    <w:rsid w:val="00470FA3"/>
    <w:rsid w:val="00471065"/>
    <w:rsid w:val="0047148E"/>
    <w:rsid w:val="00472716"/>
    <w:rsid w:val="00473253"/>
    <w:rsid w:val="00473263"/>
    <w:rsid w:val="00473911"/>
    <w:rsid w:val="004739EF"/>
    <w:rsid w:val="00473D73"/>
    <w:rsid w:val="004745D1"/>
    <w:rsid w:val="0047498E"/>
    <w:rsid w:val="00474B0F"/>
    <w:rsid w:val="00474FF5"/>
    <w:rsid w:val="0047502A"/>
    <w:rsid w:val="004750D7"/>
    <w:rsid w:val="0047543D"/>
    <w:rsid w:val="004755F4"/>
    <w:rsid w:val="00475740"/>
    <w:rsid w:val="00475C85"/>
    <w:rsid w:val="00475D85"/>
    <w:rsid w:val="00475DDC"/>
    <w:rsid w:val="00477F2B"/>
    <w:rsid w:val="004800D7"/>
    <w:rsid w:val="0048015F"/>
    <w:rsid w:val="00481217"/>
    <w:rsid w:val="00481D3C"/>
    <w:rsid w:val="0048215A"/>
    <w:rsid w:val="004828D7"/>
    <w:rsid w:val="004838E2"/>
    <w:rsid w:val="0048505D"/>
    <w:rsid w:val="0048546A"/>
    <w:rsid w:val="004856BC"/>
    <w:rsid w:val="00486522"/>
    <w:rsid w:val="00486D45"/>
    <w:rsid w:val="00487092"/>
    <w:rsid w:val="00487647"/>
    <w:rsid w:val="00487916"/>
    <w:rsid w:val="00487C1B"/>
    <w:rsid w:val="00487D1C"/>
    <w:rsid w:val="004909D4"/>
    <w:rsid w:val="00490A4C"/>
    <w:rsid w:val="00490D49"/>
    <w:rsid w:val="00490EFB"/>
    <w:rsid w:val="00491743"/>
    <w:rsid w:val="0049266A"/>
    <w:rsid w:val="00492C19"/>
    <w:rsid w:val="00493580"/>
    <w:rsid w:val="00493F40"/>
    <w:rsid w:val="00493F46"/>
    <w:rsid w:val="0049475E"/>
    <w:rsid w:val="004948D8"/>
    <w:rsid w:val="004949F5"/>
    <w:rsid w:val="00494E31"/>
    <w:rsid w:val="0049511F"/>
    <w:rsid w:val="00495AE9"/>
    <w:rsid w:val="00495BF2"/>
    <w:rsid w:val="004961CA"/>
    <w:rsid w:val="004966B1"/>
    <w:rsid w:val="00496B2F"/>
    <w:rsid w:val="00496D70"/>
    <w:rsid w:val="00496F8D"/>
    <w:rsid w:val="004972DF"/>
    <w:rsid w:val="00497AEE"/>
    <w:rsid w:val="00497C91"/>
    <w:rsid w:val="004A003D"/>
    <w:rsid w:val="004A03CF"/>
    <w:rsid w:val="004A0455"/>
    <w:rsid w:val="004A070F"/>
    <w:rsid w:val="004A0776"/>
    <w:rsid w:val="004A129B"/>
    <w:rsid w:val="004A12BF"/>
    <w:rsid w:val="004A1DE3"/>
    <w:rsid w:val="004A21FA"/>
    <w:rsid w:val="004A265E"/>
    <w:rsid w:val="004A2BD5"/>
    <w:rsid w:val="004A2BFE"/>
    <w:rsid w:val="004A30A0"/>
    <w:rsid w:val="004A3273"/>
    <w:rsid w:val="004A38C4"/>
    <w:rsid w:val="004A3DE3"/>
    <w:rsid w:val="004A3F7E"/>
    <w:rsid w:val="004A4349"/>
    <w:rsid w:val="004A4A5C"/>
    <w:rsid w:val="004A4B67"/>
    <w:rsid w:val="004A4C8A"/>
    <w:rsid w:val="004A4DB6"/>
    <w:rsid w:val="004A5BE6"/>
    <w:rsid w:val="004A6562"/>
    <w:rsid w:val="004A65B4"/>
    <w:rsid w:val="004A6689"/>
    <w:rsid w:val="004A673E"/>
    <w:rsid w:val="004A6837"/>
    <w:rsid w:val="004A6EFE"/>
    <w:rsid w:val="004A7038"/>
    <w:rsid w:val="004A7403"/>
    <w:rsid w:val="004A76DC"/>
    <w:rsid w:val="004A7852"/>
    <w:rsid w:val="004A7AE5"/>
    <w:rsid w:val="004B0A0E"/>
    <w:rsid w:val="004B1395"/>
    <w:rsid w:val="004B1576"/>
    <w:rsid w:val="004B1EB4"/>
    <w:rsid w:val="004B1F12"/>
    <w:rsid w:val="004B272D"/>
    <w:rsid w:val="004B281C"/>
    <w:rsid w:val="004B2CB9"/>
    <w:rsid w:val="004B2D4C"/>
    <w:rsid w:val="004B320A"/>
    <w:rsid w:val="004B38CB"/>
    <w:rsid w:val="004B4BAC"/>
    <w:rsid w:val="004B4D99"/>
    <w:rsid w:val="004B4F0C"/>
    <w:rsid w:val="004B55B4"/>
    <w:rsid w:val="004B5BA4"/>
    <w:rsid w:val="004B5C86"/>
    <w:rsid w:val="004B6C9A"/>
    <w:rsid w:val="004B7092"/>
    <w:rsid w:val="004B7435"/>
    <w:rsid w:val="004B782A"/>
    <w:rsid w:val="004B7C03"/>
    <w:rsid w:val="004C0220"/>
    <w:rsid w:val="004C049D"/>
    <w:rsid w:val="004C0916"/>
    <w:rsid w:val="004C0B2D"/>
    <w:rsid w:val="004C0CC6"/>
    <w:rsid w:val="004C0FF6"/>
    <w:rsid w:val="004C1016"/>
    <w:rsid w:val="004C163F"/>
    <w:rsid w:val="004C1C01"/>
    <w:rsid w:val="004C1DF3"/>
    <w:rsid w:val="004C2B1F"/>
    <w:rsid w:val="004C2C7E"/>
    <w:rsid w:val="004C3123"/>
    <w:rsid w:val="004C378A"/>
    <w:rsid w:val="004C3907"/>
    <w:rsid w:val="004C450E"/>
    <w:rsid w:val="004C4A7C"/>
    <w:rsid w:val="004C4DFB"/>
    <w:rsid w:val="004C4E9C"/>
    <w:rsid w:val="004C4F54"/>
    <w:rsid w:val="004C5293"/>
    <w:rsid w:val="004C6632"/>
    <w:rsid w:val="004C6D7C"/>
    <w:rsid w:val="004C71E0"/>
    <w:rsid w:val="004C7BB4"/>
    <w:rsid w:val="004D01AD"/>
    <w:rsid w:val="004D02AF"/>
    <w:rsid w:val="004D0710"/>
    <w:rsid w:val="004D073E"/>
    <w:rsid w:val="004D0FEF"/>
    <w:rsid w:val="004D131F"/>
    <w:rsid w:val="004D19F7"/>
    <w:rsid w:val="004D1C4A"/>
    <w:rsid w:val="004D218A"/>
    <w:rsid w:val="004D2314"/>
    <w:rsid w:val="004D25F3"/>
    <w:rsid w:val="004D29D5"/>
    <w:rsid w:val="004D2BD2"/>
    <w:rsid w:val="004D36BB"/>
    <w:rsid w:val="004D36F0"/>
    <w:rsid w:val="004D4007"/>
    <w:rsid w:val="004D433B"/>
    <w:rsid w:val="004D4493"/>
    <w:rsid w:val="004D4BA1"/>
    <w:rsid w:val="004D551A"/>
    <w:rsid w:val="004D5B08"/>
    <w:rsid w:val="004D5B83"/>
    <w:rsid w:val="004D5CF4"/>
    <w:rsid w:val="004D5E2C"/>
    <w:rsid w:val="004D61FE"/>
    <w:rsid w:val="004D6496"/>
    <w:rsid w:val="004D64D7"/>
    <w:rsid w:val="004D6A2F"/>
    <w:rsid w:val="004D6AFF"/>
    <w:rsid w:val="004D6E1F"/>
    <w:rsid w:val="004D77B8"/>
    <w:rsid w:val="004D79E0"/>
    <w:rsid w:val="004D7A56"/>
    <w:rsid w:val="004D7A7F"/>
    <w:rsid w:val="004E036A"/>
    <w:rsid w:val="004E04CB"/>
    <w:rsid w:val="004E0E93"/>
    <w:rsid w:val="004E0F8B"/>
    <w:rsid w:val="004E1019"/>
    <w:rsid w:val="004E1588"/>
    <w:rsid w:val="004E2570"/>
    <w:rsid w:val="004E260E"/>
    <w:rsid w:val="004E2E76"/>
    <w:rsid w:val="004E30C2"/>
    <w:rsid w:val="004E31E4"/>
    <w:rsid w:val="004E343A"/>
    <w:rsid w:val="004E3D4B"/>
    <w:rsid w:val="004E3E72"/>
    <w:rsid w:val="004E4019"/>
    <w:rsid w:val="004E4846"/>
    <w:rsid w:val="004E5514"/>
    <w:rsid w:val="004E6B1E"/>
    <w:rsid w:val="004E6B91"/>
    <w:rsid w:val="004E6BA0"/>
    <w:rsid w:val="004E6C7B"/>
    <w:rsid w:val="004E6F2A"/>
    <w:rsid w:val="004E732B"/>
    <w:rsid w:val="004E7B21"/>
    <w:rsid w:val="004E7FF8"/>
    <w:rsid w:val="004F0476"/>
    <w:rsid w:val="004F059A"/>
    <w:rsid w:val="004F066F"/>
    <w:rsid w:val="004F0870"/>
    <w:rsid w:val="004F08EE"/>
    <w:rsid w:val="004F0979"/>
    <w:rsid w:val="004F0C1B"/>
    <w:rsid w:val="004F0EE8"/>
    <w:rsid w:val="004F1706"/>
    <w:rsid w:val="004F1798"/>
    <w:rsid w:val="004F1B51"/>
    <w:rsid w:val="004F1D41"/>
    <w:rsid w:val="004F216B"/>
    <w:rsid w:val="004F23A3"/>
    <w:rsid w:val="004F2401"/>
    <w:rsid w:val="004F253A"/>
    <w:rsid w:val="004F25FB"/>
    <w:rsid w:val="004F2865"/>
    <w:rsid w:val="004F288D"/>
    <w:rsid w:val="004F3399"/>
    <w:rsid w:val="004F3864"/>
    <w:rsid w:val="004F39C7"/>
    <w:rsid w:val="004F3A52"/>
    <w:rsid w:val="004F40FC"/>
    <w:rsid w:val="004F4424"/>
    <w:rsid w:val="004F4DBA"/>
    <w:rsid w:val="004F6B9B"/>
    <w:rsid w:val="004F6BF1"/>
    <w:rsid w:val="004F6D1B"/>
    <w:rsid w:val="004F6E6F"/>
    <w:rsid w:val="004F712A"/>
    <w:rsid w:val="004F7B6B"/>
    <w:rsid w:val="004F7C19"/>
    <w:rsid w:val="004F7FB5"/>
    <w:rsid w:val="00500214"/>
    <w:rsid w:val="00500630"/>
    <w:rsid w:val="00500B5F"/>
    <w:rsid w:val="0050111A"/>
    <w:rsid w:val="0050130C"/>
    <w:rsid w:val="00501537"/>
    <w:rsid w:val="00501A09"/>
    <w:rsid w:val="00501C2F"/>
    <w:rsid w:val="00502243"/>
    <w:rsid w:val="005027C1"/>
    <w:rsid w:val="0050291F"/>
    <w:rsid w:val="00503569"/>
    <w:rsid w:val="00503627"/>
    <w:rsid w:val="0050391C"/>
    <w:rsid w:val="005039A4"/>
    <w:rsid w:val="005039D4"/>
    <w:rsid w:val="00503E05"/>
    <w:rsid w:val="00503E83"/>
    <w:rsid w:val="005041F2"/>
    <w:rsid w:val="00505711"/>
    <w:rsid w:val="005058D9"/>
    <w:rsid w:val="00505E60"/>
    <w:rsid w:val="0050689A"/>
    <w:rsid w:val="00506BD7"/>
    <w:rsid w:val="00507564"/>
    <w:rsid w:val="005078C9"/>
    <w:rsid w:val="00510954"/>
    <w:rsid w:val="00510A48"/>
    <w:rsid w:val="00510B84"/>
    <w:rsid w:val="00510CC0"/>
    <w:rsid w:val="005110BC"/>
    <w:rsid w:val="005113A5"/>
    <w:rsid w:val="00511C45"/>
    <w:rsid w:val="00511E79"/>
    <w:rsid w:val="00511F2D"/>
    <w:rsid w:val="00511FB5"/>
    <w:rsid w:val="00512576"/>
    <w:rsid w:val="00512D80"/>
    <w:rsid w:val="0051305A"/>
    <w:rsid w:val="005132DC"/>
    <w:rsid w:val="00513B88"/>
    <w:rsid w:val="00513D01"/>
    <w:rsid w:val="00514310"/>
    <w:rsid w:val="0051451A"/>
    <w:rsid w:val="0051457E"/>
    <w:rsid w:val="00514991"/>
    <w:rsid w:val="00514DC1"/>
    <w:rsid w:val="00514F6E"/>
    <w:rsid w:val="005165CE"/>
    <w:rsid w:val="00516B5B"/>
    <w:rsid w:val="00516C55"/>
    <w:rsid w:val="00516D11"/>
    <w:rsid w:val="00517305"/>
    <w:rsid w:val="00517C63"/>
    <w:rsid w:val="00517EB4"/>
    <w:rsid w:val="00517F5A"/>
    <w:rsid w:val="00520027"/>
    <w:rsid w:val="00520AA5"/>
    <w:rsid w:val="00520B50"/>
    <w:rsid w:val="00520C7D"/>
    <w:rsid w:val="005219D5"/>
    <w:rsid w:val="00521D44"/>
    <w:rsid w:val="0052201A"/>
    <w:rsid w:val="005222E0"/>
    <w:rsid w:val="00522CC3"/>
    <w:rsid w:val="00522E7D"/>
    <w:rsid w:val="00522ECB"/>
    <w:rsid w:val="005232DD"/>
    <w:rsid w:val="005237D0"/>
    <w:rsid w:val="00523A53"/>
    <w:rsid w:val="0052414B"/>
    <w:rsid w:val="00525622"/>
    <w:rsid w:val="0052564D"/>
    <w:rsid w:val="00525D54"/>
    <w:rsid w:val="005265D9"/>
    <w:rsid w:val="00526621"/>
    <w:rsid w:val="00526623"/>
    <w:rsid w:val="00526B0C"/>
    <w:rsid w:val="00526E01"/>
    <w:rsid w:val="005276DF"/>
    <w:rsid w:val="00527728"/>
    <w:rsid w:val="005278A1"/>
    <w:rsid w:val="005278BA"/>
    <w:rsid w:val="00527CA1"/>
    <w:rsid w:val="005307AA"/>
    <w:rsid w:val="00530854"/>
    <w:rsid w:val="00531022"/>
    <w:rsid w:val="005313C6"/>
    <w:rsid w:val="005315AB"/>
    <w:rsid w:val="005316BA"/>
    <w:rsid w:val="00531CD4"/>
    <w:rsid w:val="00532089"/>
    <w:rsid w:val="0053216F"/>
    <w:rsid w:val="00532377"/>
    <w:rsid w:val="00532F73"/>
    <w:rsid w:val="005334BD"/>
    <w:rsid w:val="00533686"/>
    <w:rsid w:val="00533977"/>
    <w:rsid w:val="0053437F"/>
    <w:rsid w:val="005344CE"/>
    <w:rsid w:val="00534904"/>
    <w:rsid w:val="00534FFE"/>
    <w:rsid w:val="00535F55"/>
    <w:rsid w:val="00535FF9"/>
    <w:rsid w:val="00537010"/>
    <w:rsid w:val="00537019"/>
    <w:rsid w:val="00537373"/>
    <w:rsid w:val="005374AA"/>
    <w:rsid w:val="00540215"/>
    <w:rsid w:val="00540338"/>
    <w:rsid w:val="00540463"/>
    <w:rsid w:val="005406BD"/>
    <w:rsid w:val="00540DB4"/>
    <w:rsid w:val="00540E9C"/>
    <w:rsid w:val="0054197F"/>
    <w:rsid w:val="00541EE2"/>
    <w:rsid w:val="0054216B"/>
    <w:rsid w:val="0054251B"/>
    <w:rsid w:val="00542EA2"/>
    <w:rsid w:val="00543678"/>
    <w:rsid w:val="00543701"/>
    <w:rsid w:val="00543E47"/>
    <w:rsid w:val="00543F49"/>
    <w:rsid w:val="00544F78"/>
    <w:rsid w:val="00545051"/>
    <w:rsid w:val="00545066"/>
    <w:rsid w:val="005450FB"/>
    <w:rsid w:val="005453B3"/>
    <w:rsid w:val="00545931"/>
    <w:rsid w:val="00545998"/>
    <w:rsid w:val="00545B34"/>
    <w:rsid w:val="005464CB"/>
    <w:rsid w:val="00546641"/>
    <w:rsid w:val="0054684D"/>
    <w:rsid w:val="00546944"/>
    <w:rsid w:val="00546BBE"/>
    <w:rsid w:val="00546D65"/>
    <w:rsid w:val="00547175"/>
    <w:rsid w:val="0054764E"/>
    <w:rsid w:val="00547C75"/>
    <w:rsid w:val="00547C84"/>
    <w:rsid w:val="005507B1"/>
    <w:rsid w:val="00550BA2"/>
    <w:rsid w:val="00550C30"/>
    <w:rsid w:val="00550C70"/>
    <w:rsid w:val="005511B9"/>
    <w:rsid w:val="005511E0"/>
    <w:rsid w:val="00551245"/>
    <w:rsid w:val="0055173E"/>
    <w:rsid w:val="00551B4A"/>
    <w:rsid w:val="00551CDC"/>
    <w:rsid w:val="00551F21"/>
    <w:rsid w:val="00552051"/>
    <w:rsid w:val="00552492"/>
    <w:rsid w:val="00552779"/>
    <w:rsid w:val="00552941"/>
    <w:rsid w:val="00552DD0"/>
    <w:rsid w:val="00553659"/>
    <w:rsid w:val="005540AD"/>
    <w:rsid w:val="005543EB"/>
    <w:rsid w:val="005545A2"/>
    <w:rsid w:val="005547BF"/>
    <w:rsid w:val="00554EB7"/>
    <w:rsid w:val="005557DF"/>
    <w:rsid w:val="00555807"/>
    <w:rsid w:val="005560D2"/>
    <w:rsid w:val="0055649A"/>
    <w:rsid w:val="0055704D"/>
    <w:rsid w:val="005570DA"/>
    <w:rsid w:val="005573E2"/>
    <w:rsid w:val="00557879"/>
    <w:rsid w:val="005578B5"/>
    <w:rsid w:val="00557922"/>
    <w:rsid w:val="0056006D"/>
    <w:rsid w:val="00560CAE"/>
    <w:rsid w:val="00561481"/>
    <w:rsid w:val="005614F4"/>
    <w:rsid w:val="00561904"/>
    <w:rsid w:val="005619F8"/>
    <w:rsid w:val="00562CB8"/>
    <w:rsid w:val="00562EB4"/>
    <w:rsid w:val="00563A1E"/>
    <w:rsid w:val="00563C70"/>
    <w:rsid w:val="005643D2"/>
    <w:rsid w:val="0056454B"/>
    <w:rsid w:val="005649F4"/>
    <w:rsid w:val="00565FBB"/>
    <w:rsid w:val="00566574"/>
    <w:rsid w:val="00566754"/>
    <w:rsid w:val="00566C52"/>
    <w:rsid w:val="00567432"/>
    <w:rsid w:val="005679D8"/>
    <w:rsid w:val="00567A50"/>
    <w:rsid w:val="00567E8F"/>
    <w:rsid w:val="00570304"/>
    <w:rsid w:val="00570CFF"/>
    <w:rsid w:val="00571D9D"/>
    <w:rsid w:val="00571DA9"/>
    <w:rsid w:val="005721F8"/>
    <w:rsid w:val="005723FD"/>
    <w:rsid w:val="005724EC"/>
    <w:rsid w:val="00572C0B"/>
    <w:rsid w:val="00572D1E"/>
    <w:rsid w:val="00572F24"/>
    <w:rsid w:val="00572F35"/>
    <w:rsid w:val="005733DD"/>
    <w:rsid w:val="00573464"/>
    <w:rsid w:val="00574782"/>
    <w:rsid w:val="00574CF7"/>
    <w:rsid w:val="00574CF8"/>
    <w:rsid w:val="0057515A"/>
    <w:rsid w:val="00575619"/>
    <w:rsid w:val="00575748"/>
    <w:rsid w:val="0057633D"/>
    <w:rsid w:val="0057639D"/>
    <w:rsid w:val="0057641A"/>
    <w:rsid w:val="005764A5"/>
    <w:rsid w:val="00576D42"/>
    <w:rsid w:val="005771E6"/>
    <w:rsid w:val="00577805"/>
    <w:rsid w:val="0058028E"/>
    <w:rsid w:val="00580576"/>
    <w:rsid w:val="00580D6B"/>
    <w:rsid w:val="00580E39"/>
    <w:rsid w:val="00581727"/>
    <w:rsid w:val="00581809"/>
    <w:rsid w:val="005818B3"/>
    <w:rsid w:val="00581CF0"/>
    <w:rsid w:val="00582254"/>
    <w:rsid w:val="005823E6"/>
    <w:rsid w:val="005830D9"/>
    <w:rsid w:val="005831CC"/>
    <w:rsid w:val="00583322"/>
    <w:rsid w:val="005839DE"/>
    <w:rsid w:val="00583A56"/>
    <w:rsid w:val="00584087"/>
    <w:rsid w:val="005842F0"/>
    <w:rsid w:val="00584434"/>
    <w:rsid w:val="00584653"/>
    <w:rsid w:val="00584B92"/>
    <w:rsid w:val="00585084"/>
    <w:rsid w:val="00585B87"/>
    <w:rsid w:val="00585D67"/>
    <w:rsid w:val="00585E02"/>
    <w:rsid w:val="00585FCA"/>
    <w:rsid w:val="00586326"/>
    <w:rsid w:val="0058634C"/>
    <w:rsid w:val="0058661F"/>
    <w:rsid w:val="00586F2F"/>
    <w:rsid w:val="0058732C"/>
    <w:rsid w:val="00587B36"/>
    <w:rsid w:val="00587D21"/>
    <w:rsid w:val="00587F74"/>
    <w:rsid w:val="00590147"/>
    <w:rsid w:val="0059037F"/>
    <w:rsid w:val="00590431"/>
    <w:rsid w:val="005907D2"/>
    <w:rsid w:val="00590BE4"/>
    <w:rsid w:val="00590FE7"/>
    <w:rsid w:val="005911C6"/>
    <w:rsid w:val="00591289"/>
    <w:rsid w:val="005912F0"/>
    <w:rsid w:val="00591418"/>
    <w:rsid w:val="005917A7"/>
    <w:rsid w:val="00591B0A"/>
    <w:rsid w:val="00591F91"/>
    <w:rsid w:val="005926DF"/>
    <w:rsid w:val="00592FB4"/>
    <w:rsid w:val="00592FFA"/>
    <w:rsid w:val="0059378C"/>
    <w:rsid w:val="00593F8F"/>
    <w:rsid w:val="0059401C"/>
    <w:rsid w:val="0059428E"/>
    <w:rsid w:val="005944F1"/>
    <w:rsid w:val="00594555"/>
    <w:rsid w:val="00594B9A"/>
    <w:rsid w:val="00594BF5"/>
    <w:rsid w:val="00594EB2"/>
    <w:rsid w:val="00595286"/>
    <w:rsid w:val="005958AF"/>
    <w:rsid w:val="00596231"/>
    <w:rsid w:val="005963C6"/>
    <w:rsid w:val="0059671A"/>
    <w:rsid w:val="005978CD"/>
    <w:rsid w:val="00597C20"/>
    <w:rsid w:val="00597E30"/>
    <w:rsid w:val="005A003B"/>
    <w:rsid w:val="005A03EA"/>
    <w:rsid w:val="005A083E"/>
    <w:rsid w:val="005A1384"/>
    <w:rsid w:val="005A1724"/>
    <w:rsid w:val="005A1791"/>
    <w:rsid w:val="005A1A59"/>
    <w:rsid w:val="005A1AE7"/>
    <w:rsid w:val="005A1CA5"/>
    <w:rsid w:val="005A2729"/>
    <w:rsid w:val="005A3500"/>
    <w:rsid w:val="005A374D"/>
    <w:rsid w:val="005A37F6"/>
    <w:rsid w:val="005A3DF6"/>
    <w:rsid w:val="005A4576"/>
    <w:rsid w:val="005A4D67"/>
    <w:rsid w:val="005A4EF9"/>
    <w:rsid w:val="005A5BBD"/>
    <w:rsid w:val="005A605F"/>
    <w:rsid w:val="005A6285"/>
    <w:rsid w:val="005A6472"/>
    <w:rsid w:val="005A6E8E"/>
    <w:rsid w:val="005A6FAC"/>
    <w:rsid w:val="005A76F3"/>
    <w:rsid w:val="005A77DD"/>
    <w:rsid w:val="005A7B40"/>
    <w:rsid w:val="005A7BC1"/>
    <w:rsid w:val="005A7EEE"/>
    <w:rsid w:val="005B0277"/>
    <w:rsid w:val="005B036C"/>
    <w:rsid w:val="005B03AA"/>
    <w:rsid w:val="005B04F8"/>
    <w:rsid w:val="005B087F"/>
    <w:rsid w:val="005B08C3"/>
    <w:rsid w:val="005B0ED4"/>
    <w:rsid w:val="005B10F9"/>
    <w:rsid w:val="005B171C"/>
    <w:rsid w:val="005B18A3"/>
    <w:rsid w:val="005B1C17"/>
    <w:rsid w:val="005B2017"/>
    <w:rsid w:val="005B2175"/>
    <w:rsid w:val="005B29D2"/>
    <w:rsid w:val="005B2DA0"/>
    <w:rsid w:val="005B3052"/>
    <w:rsid w:val="005B36E8"/>
    <w:rsid w:val="005B3765"/>
    <w:rsid w:val="005B3863"/>
    <w:rsid w:val="005B3BD4"/>
    <w:rsid w:val="005B3C8A"/>
    <w:rsid w:val="005B3D74"/>
    <w:rsid w:val="005B3DF7"/>
    <w:rsid w:val="005B4024"/>
    <w:rsid w:val="005B446C"/>
    <w:rsid w:val="005B57FB"/>
    <w:rsid w:val="005B58B2"/>
    <w:rsid w:val="005B5B81"/>
    <w:rsid w:val="005B5BC9"/>
    <w:rsid w:val="005B5BE9"/>
    <w:rsid w:val="005B6367"/>
    <w:rsid w:val="005B67B9"/>
    <w:rsid w:val="005B693C"/>
    <w:rsid w:val="005B7157"/>
    <w:rsid w:val="005B7445"/>
    <w:rsid w:val="005B7701"/>
    <w:rsid w:val="005B78EA"/>
    <w:rsid w:val="005C0176"/>
    <w:rsid w:val="005C02E4"/>
    <w:rsid w:val="005C14BD"/>
    <w:rsid w:val="005C1CD9"/>
    <w:rsid w:val="005C1D37"/>
    <w:rsid w:val="005C22EF"/>
    <w:rsid w:val="005C23C2"/>
    <w:rsid w:val="005C2A16"/>
    <w:rsid w:val="005C2A92"/>
    <w:rsid w:val="005C313F"/>
    <w:rsid w:val="005C343F"/>
    <w:rsid w:val="005C358A"/>
    <w:rsid w:val="005C40C0"/>
    <w:rsid w:val="005C45FF"/>
    <w:rsid w:val="005C4BB8"/>
    <w:rsid w:val="005C5424"/>
    <w:rsid w:val="005C59ED"/>
    <w:rsid w:val="005C5BA9"/>
    <w:rsid w:val="005C5C3D"/>
    <w:rsid w:val="005C61F9"/>
    <w:rsid w:val="005C6387"/>
    <w:rsid w:val="005C683D"/>
    <w:rsid w:val="005C6E21"/>
    <w:rsid w:val="005C6E53"/>
    <w:rsid w:val="005C74D8"/>
    <w:rsid w:val="005C74F3"/>
    <w:rsid w:val="005C76CB"/>
    <w:rsid w:val="005C77D1"/>
    <w:rsid w:val="005D046F"/>
    <w:rsid w:val="005D140E"/>
    <w:rsid w:val="005D1462"/>
    <w:rsid w:val="005D1BF3"/>
    <w:rsid w:val="005D1DA8"/>
    <w:rsid w:val="005D1FBC"/>
    <w:rsid w:val="005D2039"/>
    <w:rsid w:val="005D216E"/>
    <w:rsid w:val="005D218B"/>
    <w:rsid w:val="005D2DB8"/>
    <w:rsid w:val="005D30AF"/>
    <w:rsid w:val="005D34E3"/>
    <w:rsid w:val="005D3B63"/>
    <w:rsid w:val="005D3D4B"/>
    <w:rsid w:val="005D45AD"/>
    <w:rsid w:val="005D4A84"/>
    <w:rsid w:val="005D4F50"/>
    <w:rsid w:val="005D5401"/>
    <w:rsid w:val="005D549E"/>
    <w:rsid w:val="005D5527"/>
    <w:rsid w:val="005D5F7D"/>
    <w:rsid w:val="005D603C"/>
    <w:rsid w:val="005D6085"/>
    <w:rsid w:val="005D6315"/>
    <w:rsid w:val="005D63ED"/>
    <w:rsid w:val="005D6763"/>
    <w:rsid w:val="005D70D7"/>
    <w:rsid w:val="005E003E"/>
    <w:rsid w:val="005E0763"/>
    <w:rsid w:val="005E0AC8"/>
    <w:rsid w:val="005E0DCE"/>
    <w:rsid w:val="005E1253"/>
    <w:rsid w:val="005E162A"/>
    <w:rsid w:val="005E19FC"/>
    <w:rsid w:val="005E1BB7"/>
    <w:rsid w:val="005E2231"/>
    <w:rsid w:val="005E2827"/>
    <w:rsid w:val="005E2B4D"/>
    <w:rsid w:val="005E2DCE"/>
    <w:rsid w:val="005E2E19"/>
    <w:rsid w:val="005E3384"/>
    <w:rsid w:val="005E33EC"/>
    <w:rsid w:val="005E35E8"/>
    <w:rsid w:val="005E40EE"/>
    <w:rsid w:val="005E4211"/>
    <w:rsid w:val="005E42AB"/>
    <w:rsid w:val="005E439D"/>
    <w:rsid w:val="005E464D"/>
    <w:rsid w:val="005E50AD"/>
    <w:rsid w:val="005E55EF"/>
    <w:rsid w:val="005E5BB1"/>
    <w:rsid w:val="005E5E0C"/>
    <w:rsid w:val="005E5E90"/>
    <w:rsid w:val="005E624F"/>
    <w:rsid w:val="005E6C66"/>
    <w:rsid w:val="005E72A6"/>
    <w:rsid w:val="005E7B4F"/>
    <w:rsid w:val="005E7C46"/>
    <w:rsid w:val="005F03BA"/>
    <w:rsid w:val="005F070F"/>
    <w:rsid w:val="005F0AEE"/>
    <w:rsid w:val="005F1247"/>
    <w:rsid w:val="005F1899"/>
    <w:rsid w:val="005F1A6B"/>
    <w:rsid w:val="005F1D92"/>
    <w:rsid w:val="005F2435"/>
    <w:rsid w:val="005F257D"/>
    <w:rsid w:val="005F2ECE"/>
    <w:rsid w:val="005F39DB"/>
    <w:rsid w:val="005F3B5E"/>
    <w:rsid w:val="005F4724"/>
    <w:rsid w:val="005F4DE8"/>
    <w:rsid w:val="005F5014"/>
    <w:rsid w:val="005F52A0"/>
    <w:rsid w:val="005F5693"/>
    <w:rsid w:val="005F5AB0"/>
    <w:rsid w:val="005F5F59"/>
    <w:rsid w:val="005F6071"/>
    <w:rsid w:val="005F60CC"/>
    <w:rsid w:val="005F634A"/>
    <w:rsid w:val="005F66AD"/>
    <w:rsid w:val="005F6AE9"/>
    <w:rsid w:val="005F78E2"/>
    <w:rsid w:val="005F7AE4"/>
    <w:rsid w:val="005F7BA7"/>
    <w:rsid w:val="005F7C7A"/>
    <w:rsid w:val="00600222"/>
    <w:rsid w:val="00600CE2"/>
    <w:rsid w:val="00600D64"/>
    <w:rsid w:val="00600FED"/>
    <w:rsid w:val="006013CB"/>
    <w:rsid w:val="006013E0"/>
    <w:rsid w:val="0060148B"/>
    <w:rsid w:val="00601626"/>
    <w:rsid w:val="00601664"/>
    <w:rsid w:val="00603485"/>
    <w:rsid w:val="0060391F"/>
    <w:rsid w:val="00603996"/>
    <w:rsid w:val="00603EAF"/>
    <w:rsid w:val="006043E7"/>
    <w:rsid w:val="00604F6E"/>
    <w:rsid w:val="0060559C"/>
    <w:rsid w:val="00605F7A"/>
    <w:rsid w:val="00605F7B"/>
    <w:rsid w:val="006068B0"/>
    <w:rsid w:val="0060693D"/>
    <w:rsid w:val="00606BA8"/>
    <w:rsid w:val="00606CA6"/>
    <w:rsid w:val="00606D71"/>
    <w:rsid w:val="00606F53"/>
    <w:rsid w:val="00607400"/>
    <w:rsid w:val="00607AEA"/>
    <w:rsid w:val="00610561"/>
    <w:rsid w:val="006109C5"/>
    <w:rsid w:val="00610F09"/>
    <w:rsid w:val="00611237"/>
    <w:rsid w:val="0061137B"/>
    <w:rsid w:val="006113F3"/>
    <w:rsid w:val="00611530"/>
    <w:rsid w:val="0061168E"/>
    <w:rsid w:val="00611AC6"/>
    <w:rsid w:val="00611BA5"/>
    <w:rsid w:val="00611CE6"/>
    <w:rsid w:val="00611DEF"/>
    <w:rsid w:val="00611FCE"/>
    <w:rsid w:val="00612712"/>
    <w:rsid w:val="00612BDF"/>
    <w:rsid w:val="00612C5A"/>
    <w:rsid w:val="00612FF4"/>
    <w:rsid w:val="00613BEA"/>
    <w:rsid w:val="0061422E"/>
    <w:rsid w:val="006149C1"/>
    <w:rsid w:val="0061526B"/>
    <w:rsid w:val="00615844"/>
    <w:rsid w:val="00615A18"/>
    <w:rsid w:val="00616392"/>
    <w:rsid w:val="00616AEE"/>
    <w:rsid w:val="00616D9E"/>
    <w:rsid w:val="00616F52"/>
    <w:rsid w:val="006172BD"/>
    <w:rsid w:val="006177F2"/>
    <w:rsid w:val="00617CEA"/>
    <w:rsid w:val="00617D77"/>
    <w:rsid w:val="00620343"/>
    <w:rsid w:val="006206FF"/>
    <w:rsid w:val="006209FB"/>
    <w:rsid w:val="00620D2D"/>
    <w:rsid w:val="00620FA2"/>
    <w:rsid w:val="00621D31"/>
    <w:rsid w:val="006223B9"/>
    <w:rsid w:val="00622A05"/>
    <w:rsid w:val="00622AE8"/>
    <w:rsid w:val="00622E6D"/>
    <w:rsid w:val="00622F3F"/>
    <w:rsid w:val="006238D8"/>
    <w:rsid w:val="00623DD5"/>
    <w:rsid w:val="00623F8C"/>
    <w:rsid w:val="00624EF4"/>
    <w:rsid w:val="00624FB2"/>
    <w:rsid w:val="0062526E"/>
    <w:rsid w:val="006259DB"/>
    <w:rsid w:val="00625EC8"/>
    <w:rsid w:val="00625F36"/>
    <w:rsid w:val="006265E9"/>
    <w:rsid w:val="00626856"/>
    <w:rsid w:val="00626B21"/>
    <w:rsid w:val="0062717E"/>
    <w:rsid w:val="00627412"/>
    <w:rsid w:val="00627428"/>
    <w:rsid w:val="00627913"/>
    <w:rsid w:val="00627B4A"/>
    <w:rsid w:val="00627B9F"/>
    <w:rsid w:val="0063022F"/>
    <w:rsid w:val="006307F1"/>
    <w:rsid w:val="00630DD3"/>
    <w:rsid w:val="00630E3B"/>
    <w:rsid w:val="00630FBC"/>
    <w:rsid w:val="00631652"/>
    <w:rsid w:val="0063176F"/>
    <w:rsid w:val="00631AB8"/>
    <w:rsid w:val="00631B01"/>
    <w:rsid w:val="00631F6B"/>
    <w:rsid w:val="0063241B"/>
    <w:rsid w:val="00632591"/>
    <w:rsid w:val="00632A16"/>
    <w:rsid w:val="00632C99"/>
    <w:rsid w:val="00632D7A"/>
    <w:rsid w:val="00632EBF"/>
    <w:rsid w:val="006330C4"/>
    <w:rsid w:val="00633202"/>
    <w:rsid w:val="006346E6"/>
    <w:rsid w:val="00634D45"/>
    <w:rsid w:val="00634E72"/>
    <w:rsid w:val="00635295"/>
    <w:rsid w:val="0063570E"/>
    <w:rsid w:val="006359F1"/>
    <w:rsid w:val="00636155"/>
    <w:rsid w:val="00636A2B"/>
    <w:rsid w:val="00636B76"/>
    <w:rsid w:val="00636B9B"/>
    <w:rsid w:val="00636BAD"/>
    <w:rsid w:val="0063700C"/>
    <w:rsid w:val="00637038"/>
    <w:rsid w:val="00637287"/>
    <w:rsid w:val="00637370"/>
    <w:rsid w:val="006375D3"/>
    <w:rsid w:val="00637783"/>
    <w:rsid w:val="0064049E"/>
    <w:rsid w:val="006404CB"/>
    <w:rsid w:val="00640A48"/>
    <w:rsid w:val="00640E59"/>
    <w:rsid w:val="00641063"/>
    <w:rsid w:val="006413FB"/>
    <w:rsid w:val="00641E81"/>
    <w:rsid w:val="0064212D"/>
    <w:rsid w:val="00642612"/>
    <w:rsid w:val="0064300E"/>
    <w:rsid w:val="006431E2"/>
    <w:rsid w:val="00643432"/>
    <w:rsid w:val="006435EB"/>
    <w:rsid w:val="006438C4"/>
    <w:rsid w:val="006439C0"/>
    <w:rsid w:val="00643E45"/>
    <w:rsid w:val="00643E95"/>
    <w:rsid w:val="006444ED"/>
    <w:rsid w:val="00644BC9"/>
    <w:rsid w:val="00644BD1"/>
    <w:rsid w:val="00644EE5"/>
    <w:rsid w:val="00645206"/>
    <w:rsid w:val="0064544D"/>
    <w:rsid w:val="006457D6"/>
    <w:rsid w:val="0064599C"/>
    <w:rsid w:val="00645B89"/>
    <w:rsid w:val="00646178"/>
    <w:rsid w:val="00646A60"/>
    <w:rsid w:val="006474ED"/>
    <w:rsid w:val="0064756C"/>
    <w:rsid w:val="0064789A"/>
    <w:rsid w:val="00647A09"/>
    <w:rsid w:val="00647F0B"/>
    <w:rsid w:val="006507AD"/>
    <w:rsid w:val="00650CA4"/>
    <w:rsid w:val="00650D20"/>
    <w:rsid w:val="00651054"/>
    <w:rsid w:val="0065142D"/>
    <w:rsid w:val="00651569"/>
    <w:rsid w:val="00651609"/>
    <w:rsid w:val="0065198A"/>
    <w:rsid w:val="00651CF6"/>
    <w:rsid w:val="00652464"/>
    <w:rsid w:val="00652AB6"/>
    <w:rsid w:val="00652AF9"/>
    <w:rsid w:val="006541CA"/>
    <w:rsid w:val="00654C53"/>
    <w:rsid w:val="006555A3"/>
    <w:rsid w:val="00655ADA"/>
    <w:rsid w:val="006560A4"/>
    <w:rsid w:val="00656181"/>
    <w:rsid w:val="0065642B"/>
    <w:rsid w:val="0065686B"/>
    <w:rsid w:val="00656B60"/>
    <w:rsid w:val="00657908"/>
    <w:rsid w:val="00661403"/>
    <w:rsid w:val="006620D9"/>
    <w:rsid w:val="00662D0D"/>
    <w:rsid w:val="00662FFD"/>
    <w:rsid w:val="00663622"/>
    <w:rsid w:val="006636F2"/>
    <w:rsid w:val="00663B2E"/>
    <w:rsid w:val="00663CE5"/>
    <w:rsid w:val="00663DA6"/>
    <w:rsid w:val="00663EE7"/>
    <w:rsid w:val="00664A20"/>
    <w:rsid w:val="006650E8"/>
    <w:rsid w:val="0066529D"/>
    <w:rsid w:val="00665F45"/>
    <w:rsid w:val="00665FD1"/>
    <w:rsid w:val="006669A9"/>
    <w:rsid w:val="00666A1C"/>
    <w:rsid w:val="00666F7B"/>
    <w:rsid w:val="00667172"/>
    <w:rsid w:val="00667384"/>
    <w:rsid w:val="006676BE"/>
    <w:rsid w:val="00667CBC"/>
    <w:rsid w:val="00667E47"/>
    <w:rsid w:val="006706D2"/>
    <w:rsid w:val="006708DA"/>
    <w:rsid w:val="00671233"/>
    <w:rsid w:val="00671287"/>
    <w:rsid w:val="00671437"/>
    <w:rsid w:val="00671BED"/>
    <w:rsid w:val="00671D8E"/>
    <w:rsid w:val="00672193"/>
    <w:rsid w:val="00672A60"/>
    <w:rsid w:val="006733E1"/>
    <w:rsid w:val="00673A02"/>
    <w:rsid w:val="006745EA"/>
    <w:rsid w:val="006748CB"/>
    <w:rsid w:val="00674F3D"/>
    <w:rsid w:val="00675583"/>
    <w:rsid w:val="00675838"/>
    <w:rsid w:val="0067584F"/>
    <w:rsid w:val="00675B72"/>
    <w:rsid w:val="0067616C"/>
    <w:rsid w:val="006761CD"/>
    <w:rsid w:val="00676715"/>
    <w:rsid w:val="00676999"/>
    <w:rsid w:val="00676A2E"/>
    <w:rsid w:val="00677776"/>
    <w:rsid w:val="00677CF1"/>
    <w:rsid w:val="006802D0"/>
    <w:rsid w:val="00680872"/>
    <w:rsid w:val="00681940"/>
    <w:rsid w:val="006824A3"/>
    <w:rsid w:val="00682B1C"/>
    <w:rsid w:val="00682DE9"/>
    <w:rsid w:val="0068383D"/>
    <w:rsid w:val="00684362"/>
    <w:rsid w:val="00684DAA"/>
    <w:rsid w:val="00684F2E"/>
    <w:rsid w:val="006853A5"/>
    <w:rsid w:val="00685611"/>
    <w:rsid w:val="006857A9"/>
    <w:rsid w:val="0068638A"/>
    <w:rsid w:val="006863D1"/>
    <w:rsid w:val="00686AF6"/>
    <w:rsid w:val="00686E4C"/>
    <w:rsid w:val="006879A3"/>
    <w:rsid w:val="006901BB"/>
    <w:rsid w:val="0069060D"/>
    <w:rsid w:val="006907C3"/>
    <w:rsid w:val="0069090B"/>
    <w:rsid w:val="00690B22"/>
    <w:rsid w:val="00690DF0"/>
    <w:rsid w:val="0069147D"/>
    <w:rsid w:val="00692132"/>
    <w:rsid w:val="0069242C"/>
    <w:rsid w:val="006926DD"/>
    <w:rsid w:val="00693035"/>
    <w:rsid w:val="00693229"/>
    <w:rsid w:val="00693336"/>
    <w:rsid w:val="006935B9"/>
    <w:rsid w:val="00693643"/>
    <w:rsid w:val="006938E7"/>
    <w:rsid w:val="00693BF8"/>
    <w:rsid w:val="00693C41"/>
    <w:rsid w:val="00694327"/>
    <w:rsid w:val="00694374"/>
    <w:rsid w:val="00694419"/>
    <w:rsid w:val="006947DD"/>
    <w:rsid w:val="00694F16"/>
    <w:rsid w:val="006951AD"/>
    <w:rsid w:val="006957AB"/>
    <w:rsid w:val="00695C24"/>
    <w:rsid w:val="00695C66"/>
    <w:rsid w:val="00696304"/>
    <w:rsid w:val="0069650A"/>
    <w:rsid w:val="006968AB"/>
    <w:rsid w:val="00696D33"/>
    <w:rsid w:val="00697DC3"/>
    <w:rsid w:val="006A0229"/>
    <w:rsid w:val="006A05D8"/>
    <w:rsid w:val="006A094D"/>
    <w:rsid w:val="006A0AD4"/>
    <w:rsid w:val="006A0C39"/>
    <w:rsid w:val="006A0E84"/>
    <w:rsid w:val="006A131A"/>
    <w:rsid w:val="006A13FB"/>
    <w:rsid w:val="006A175D"/>
    <w:rsid w:val="006A18C1"/>
    <w:rsid w:val="006A1BB0"/>
    <w:rsid w:val="006A220E"/>
    <w:rsid w:val="006A2661"/>
    <w:rsid w:val="006A292C"/>
    <w:rsid w:val="006A2ACC"/>
    <w:rsid w:val="006A2CF0"/>
    <w:rsid w:val="006A3A26"/>
    <w:rsid w:val="006A3E26"/>
    <w:rsid w:val="006A4694"/>
    <w:rsid w:val="006A4D5A"/>
    <w:rsid w:val="006A5B6C"/>
    <w:rsid w:val="006A6519"/>
    <w:rsid w:val="006A7E77"/>
    <w:rsid w:val="006B0058"/>
    <w:rsid w:val="006B0ACC"/>
    <w:rsid w:val="006B12DE"/>
    <w:rsid w:val="006B1A41"/>
    <w:rsid w:val="006B1C0A"/>
    <w:rsid w:val="006B1D2A"/>
    <w:rsid w:val="006B23A7"/>
    <w:rsid w:val="006B2869"/>
    <w:rsid w:val="006B2BA5"/>
    <w:rsid w:val="006B367E"/>
    <w:rsid w:val="006B3A37"/>
    <w:rsid w:val="006B3DFD"/>
    <w:rsid w:val="006B3F77"/>
    <w:rsid w:val="006B4018"/>
    <w:rsid w:val="006B4060"/>
    <w:rsid w:val="006B4BB9"/>
    <w:rsid w:val="006B53C7"/>
    <w:rsid w:val="006B575A"/>
    <w:rsid w:val="006B58CB"/>
    <w:rsid w:val="006B5C8E"/>
    <w:rsid w:val="006B66E4"/>
    <w:rsid w:val="006B6AFD"/>
    <w:rsid w:val="006B6BAE"/>
    <w:rsid w:val="006B77D5"/>
    <w:rsid w:val="006B79E8"/>
    <w:rsid w:val="006C0546"/>
    <w:rsid w:val="006C070D"/>
    <w:rsid w:val="006C08F6"/>
    <w:rsid w:val="006C0C92"/>
    <w:rsid w:val="006C0E6F"/>
    <w:rsid w:val="006C0F6B"/>
    <w:rsid w:val="006C0F6C"/>
    <w:rsid w:val="006C13DA"/>
    <w:rsid w:val="006C167C"/>
    <w:rsid w:val="006C16D1"/>
    <w:rsid w:val="006C1A17"/>
    <w:rsid w:val="006C1C9A"/>
    <w:rsid w:val="006C243F"/>
    <w:rsid w:val="006C2714"/>
    <w:rsid w:val="006C28F0"/>
    <w:rsid w:val="006C302C"/>
    <w:rsid w:val="006C314D"/>
    <w:rsid w:val="006C352E"/>
    <w:rsid w:val="006C35DD"/>
    <w:rsid w:val="006C409B"/>
    <w:rsid w:val="006C41BF"/>
    <w:rsid w:val="006C4590"/>
    <w:rsid w:val="006C4CB7"/>
    <w:rsid w:val="006C4DB2"/>
    <w:rsid w:val="006C528E"/>
    <w:rsid w:val="006C5436"/>
    <w:rsid w:val="006C56D2"/>
    <w:rsid w:val="006C58B3"/>
    <w:rsid w:val="006C5BF0"/>
    <w:rsid w:val="006C5C66"/>
    <w:rsid w:val="006C653B"/>
    <w:rsid w:val="006C67C0"/>
    <w:rsid w:val="006C6F77"/>
    <w:rsid w:val="006C740A"/>
    <w:rsid w:val="006C7514"/>
    <w:rsid w:val="006C7537"/>
    <w:rsid w:val="006C7943"/>
    <w:rsid w:val="006C7E90"/>
    <w:rsid w:val="006C7E97"/>
    <w:rsid w:val="006D0B0B"/>
    <w:rsid w:val="006D0B4E"/>
    <w:rsid w:val="006D0B78"/>
    <w:rsid w:val="006D0DA4"/>
    <w:rsid w:val="006D1885"/>
    <w:rsid w:val="006D1945"/>
    <w:rsid w:val="006D1BCB"/>
    <w:rsid w:val="006D1E66"/>
    <w:rsid w:val="006D261F"/>
    <w:rsid w:val="006D294D"/>
    <w:rsid w:val="006D30D8"/>
    <w:rsid w:val="006D3182"/>
    <w:rsid w:val="006D35E3"/>
    <w:rsid w:val="006D38F9"/>
    <w:rsid w:val="006D3F7B"/>
    <w:rsid w:val="006D41C6"/>
    <w:rsid w:val="006D459D"/>
    <w:rsid w:val="006D49A1"/>
    <w:rsid w:val="006D55A6"/>
    <w:rsid w:val="006D57BA"/>
    <w:rsid w:val="006D5A4D"/>
    <w:rsid w:val="006D6091"/>
    <w:rsid w:val="006D6328"/>
    <w:rsid w:val="006D6AE4"/>
    <w:rsid w:val="006D6CDC"/>
    <w:rsid w:val="006D7056"/>
    <w:rsid w:val="006D70D2"/>
    <w:rsid w:val="006D713D"/>
    <w:rsid w:val="006D7451"/>
    <w:rsid w:val="006D75F0"/>
    <w:rsid w:val="006D79BA"/>
    <w:rsid w:val="006E0342"/>
    <w:rsid w:val="006E038A"/>
    <w:rsid w:val="006E0440"/>
    <w:rsid w:val="006E0779"/>
    <w:rsid w:val="006E0930"/>
    <w:rsid w:val="006E0DD1"/>
    <w:rsid w:val="006E0E70"/>
    <w:rsid w:val="006E1028"/>
    <w:rsid w:val="006E1786"/>
    <w:rsid w:val="006E1948"/>
    <w:rsid w:val="006E1A8A"/>
    <w:rsid w:val="006E1C3A"/>
    <w:rsid w:val="006E1EA1"/>
    <w:rsid w:val="006E1FFE"/>
    <w:rsid w:val="006E23D3"/>
    <w:rsid w:val="006E266F"/>
    <w:rsid w:val="006E276D"/>
    <w:rsid w:val="006E2905"/>
    <w:rsid w:val="006E2D0D"/>
    <w:rsid w:val="006E3084"/>
    <w:rsid w:val="006E4095"/>
    <w:rsid w:val="006E4D59"/>
    <w:rsid w:val="006E4E6A"/>
    <w:rsid w:val="006E5200"/>
    <w:rsid w:val="006E553D"/>
    <w:rsid w:val="006E57A0"/>
    <w:rsid w:val="006E65AC"/>
    <w:rsid w:val="006E6B57"/>
    <w:rsid w:val="006E6F2D"/>
    <w:rsid w:val="006E7093"/>
    <w:rsid w:val="006E7997"/>
    <w:rsid w:val="006E7A9E"/>
    <w:rsid w:val="006E7EF1"/>
    <w:rsid w:val="006F0428"/>
    <w:rsid w:val="006F07B2"/>
    <w:rsid w:val="006F07F7"/>
    <w:rsid w:val="006F08DE"/>
    <w:rsid w:val="006F0F58"/>
    <w:rsid w:val="006F130F"/>
    <w:rsid w:val="006F1DF8"/>
    <w:rsid w:val="006F223D"/>
    <w:rsid w:val="006F27B8"/>
    <w:rsid w:val="006F2B9B"/>
    <w:rsid w:val="006F2DE9"/>
    <w:rsid w:val="006F2E42"/>
    <w:rsid w:val="006F2FAD"/>
    <w:rsid w:val="006F305C"/>
    <w:rsid w:val="006F392D"/>
    <w:rsid w:val="006F3994"/>
    <w:rsid w:val="006F3E2E"/>
    <w:rsid w:val="006F3F3C"/>
    <w:rsid w:val="006F3F99"/>
    <w:rsid w:val="006F4162"/>
    <w:rsid w:val="006F41A0"/>
    <w:rsid w:val="006F4538"/>
    <w:rsid w:val="006F52D6"/>
    <w:rsid w:val="006F53BE"/>
    <w:rsid w:val="006F5A8C"/>
    <w:rsid w:val="006F5AD6"/>
    <w:rsid w:val="006F5EC1"/>
    <w:rsid w:val="006F5FD4"/>
    <w:rsid w:val="006F6149"/>
    <w:rsid w:val="006F63BE"/>
    <w:rsid w:val="006F6539"/>
    <w:rsid w:val="006F65AC"/>
    <w:rsid w:val="006F6877"/>
    <w:rsid w:val="006F6EAD"/>
    <w:rsid w:val="006F7077"/>
    <w:rsid w:val="006F7275"/>
    <w:rsid w:val="006F756D"/>
    <w:rsid w:val="006F76FA"/>
    <w:rsid w:val="006F7A14"/>
    <w:rsid w:val="006F7E6A"/>
    <w:rsid w:val="006F7FEB"/>
    <w:rsid w:val="00700139"/>
    <w:rsid w:val="00700935"/>
    <w:rsid w:val="00700B18"/>
    <w:rsid w:val="00700DE9"/>
    <w:rsid w:val="00700EA2"/>
    <w:rsid w:val="00700EFB"/>
    <w:rsid w:val="007014F2"/>
    <w:rsid w:val="00701E10"/>
    <w:rsid w:val="0070263B"/>
    <w:rsid w:val="00702FB5"/>
    <w:rsid w:val="00703269"/>
    <w:rsid w:val="00703697"/>
    <w:rsid w:val="007037B2"/>
    <w:rsid w:val="00704125"/>
    <w:rsid w:val="00704A24"/>
    <w:rsid w:val="00704B3D"/>
    <w:rsid w:val="00704CB1"/>
    <w:rsid w:val="0070505A"/>
    <w:rsid w:val="007051FF"/>
    <w:rsid w:val="007054BE"/>
    <w:rsid w:val="00705974"/>
    <w:rsid w:val="00705B64"/>
    <w:rsid w:val="00706117"/>
    <w:rsid w:val="007061AB"/>
    <w:rsid w:val="00706401"/>
    <w:rsid w:val="007067F3"/>
    <w:rsid w:val="00706ADE"/>
    <w:rsid w:val="00707477"/>
    <w:rsid w:val="007076FF"/>
    <w:rsid w:val="00707ECC"/>
    <w:rsid w:val="00710733"/>
    <w:rsid w:val="00710897"/>
    <w:rsid w:val="007108C4"/>
    <w:rsid w:val="00710FE5"/>
    <w:rsid w:val="00711062"/>
    <w:rsid w:val="0071143D"/>
    <w:rsid w:val="007122C5"/>
    <w:rsid w:val="00712436"/>
    <w:rsid w:val="0071281F"/>
    <w:rsid w:val="00713663"/>
    <w:rsid w:val="007137D3"/>
    <w:rsid w:val="00713A85"/>
    <w:rsid w:val="00713EE3"/>
    <w:rsid w:val="0071413A"/>
    <w:rsid w:val="007145CE"/>
    <w:rsid w:val="00714871"/>
    <w:rsid w:val="00714B49"/>
    <w:rsid w:val="007150C1"/>
    <w:rsid w:val="0071557D"/>
    <w:rsid w:val="0071564D"/>
    <w:rsid w:val="0071573C"/>
    <w:rsid w:val="007162DE"/>
    <w:rsid w:val="00716678"/>
    <w:rsid w:val="007166D9"/>
    <w:rsid w:val="00716ECE"/>
    <w:rsid w:val="007176DE"/>
    <w:rsid w:val="00717AE3"/>
    <w:rsid w:val="00717B7D"/>
    <w:rsid w:val="00717F3B"/>
    <w:rsid w:val="00720237"/>
    <w:rsid w:val="0072061F"/>
    <w:rsid w:val="0072076B"/>
    <w:rsid w:val="0072086A"/>
    <w:rsid w:val="0072095E"/>
    <w:rsid w:val="0072123C"/>
    <w:rsid w:val="00721355"/>
    <w:rsid w:val="00721437"/>
    <w:rsid w:val="00721581"/>
    <w:rsid w:val="0072183D"/>
    <w:rsid w:val="00721CCC"/>
    <w:rsid w:val="00721E43"/>
    <w:rsid w:val="00722116"/>
    <w:rsid w:val="0072252B"/>
    <w:rsid w:val="00722C6A"/>
    <w:rsid w:val="0072304E"/>
    <w:rsid w:val="0072309D"/>
    <w:rsid w:val="0072356A"/>
    <w:rsid w:val="00723586"/>
    <w:rsid w:val="007239BE"/>
    <w:rsid w:val="00723DAB"/>
    <w:rsid w:val="00724078"/>
    <w:rsid w:val="0072415B"/>
    <w:rsid w:val="00724646"/>
    <w:rsid w:val="0072492C"/>
    <w:rsid w:val="007258A0"/>
    <w:rsid w:val="00725A91"/>
    <w:rsid w:val="00725C25"/>
    <w:rsid w:val="00726003"/>
    <w:rsid w:val="00726968"/>
    <w:rsid w:val="00726A22"/>
    <w:rsid w:val="00726A71"/>
    <w:rsid w:val="00726B64"/>
    <w:rsid w:val="00726E35"/>
    <w:rsid w:val="00726FB4"/>
    <w:rsid w:val="0072755D"/>
    <w:rsid w:val="0072765A"/>
    <w:rsid w:val="007276E4"/>
    <w:rsid w:val="00727717"/>
    <w:rsid w:val="0072780A"/>
    <w:rsid w:val="007279B5"/>
    <w:rsid w:val="00727E44"/>
    <w:rsid w:val="0073032F"/>
    <w:rsid w:val="00730964"/>
    <w:rsid w:val="00730FBE"/>
    <w:rsid w:val="00731428"/>
    <w:rsid w:val="007315B0"/>
    <w:rsid w:val="0073167A"/>
    <w:rsid w:val="007318FE"/>
    <w:rsid w:val="00731CF7"/>
    <w:rsid w:val="007320B5"/>
    <w:rsid w:val="0073227C"/>
    <w:rsid w:val="00732374"/>
    <w:rsid w:val="007331FF"/>
    <w:rsid w:val="00733541"/>
    <w:rsid w:val="00733914"/>
    <w:rsid w:val="00733E41"/>
    <w:rsid w:val="00734404"/>
    <w:rsid w:val="007351F0"/>
    <w:rsid w:val="00735230"/>
    <w:rsid w:val="00735707"/>
    <w:rsid w:val="00735910"/>
    <w:rsid w:val="00735FEF"/>
    <w:rsid w:val="007362D7"/>
    <w:rsid w:val="0073652C"/>
    <w:rsid w:val="00736645"/>
    <w:rsid w:val="0073674B"/>
    <w:rsid w:val="00736D05"/>
    <w:rsid w:val="00737312"/>
    <w:rsid w:val="0073749E"/>
    <w:rsid w:val="00737569"/>
    <w:rsid w:val="007375E7"/>
    <w:rsid w:val="00737C1F"/>
    <w:rsid w:val="00737CBA"/>
    <w:rsid w:val="00737D9D"/>
    <w:rsid w:val="00737DBD"/>
    <w:rsid w:val="00737FCB"/>
    <w:rsid w:val="00740194"/>
    <w:rsid w:val="00740263"/>
    <w:rsid w:val="00740493"/>
    <w:rsid w:val="00740A94"/>
    <w:rsid w:val="00740EEB"/>
    <w:rsid w:val="0074118B"/>
    <w:rsid w:val="00741632"/>
    <w:rsid w:val="007416F7"/>
    <w:rsid w:val="00741840"/>
    <w:rsid w:val="00741A9C"/>
    <w:rsid w:val="00741AD0"/>
    <w:rsid w:val="0074240F"/>
    <w:rsid w:val="00742534"/>
    <w:rsid w:val="00742884"/>
    <w:rsid w:val="00742C5D"/>
    <w:rsid w:val="0074350E"/>
    <w:rsid w:val="007437B6"/>
    <w:rsid w:val="00743FEB"/>
    <w:rsid w:val="0074411D"/>
    <w:rsid w:val="00744332"/>
    <w:rsid w:val="007447C1"/>
    <w:rsid w:val="00744C1F"/>
    <w:rsid w:val="00744CD5"/>
    <w:rsid w:val="00744F98"/>
    <w:rsid w:val="0074528F"/>
    <w:rsid w:val="007452CC"/>
    <w:rsid w:val="007456FD"/>
    <w:rsid w:val="00745816"/>
    <w:rsid w:val="00745B6B"/>
    <w:rsid w:val="00745CF5"/>
    <w:rsid w:val="00745DB0"/>
    <w:rsid w:val="00745FFA"/>
    <w:rsid w:val="00746045"/>
    <w:rsid w:val="0074611F"/>
    <w:rsid w:val="007461C5"/>
    <w:rsid w:val="00746390"/>
    <w:rsid w:val="007464D8"/>
    <w:rsid w:val="00746571"/>
    <w:rsid w:val="00746601"/>
    <w:rsid w:val="0074661C"/>
    <w:rsid w:val="007466A6"/>
    <w:rsid w:val="007467C8"/>
    <w:rsid w:val="00746E54"/>
    <w:rsid w:val="007473B5"/>
    <w:rsid w:val="007478B5"/>
    <w:rsid w:val="00747C96"/>
    <w:rsid w:val="00747F84"/>
    <w:rsid w:val="00750310"/>
    <w:rsid w:val="007516CC"/>
    <w:rsid w:val="00751CC2"/>
    <w:rsid w:val="00751F74"/>
    <w:rsid w:val="007521FA"/>
    <w:rsid w:val="007528D1"/>
    <w:rsid w:val="00752B6E"/>
    <w:rsid w:val="00752BBE"/>
    <w:rsid w:val="00752DED"/>
    <w:rsid w:val="0075474A"/>
    <w:rsid w:val="0075494B"/>
    <w:rsid w:val="007549EF"/>
    <w:rsid w:val="00754A00"/>
    <w:rsid w:val="0075536B"/>
    <w:rsid w:val="0075550A"/>
    <w:rsid w:val="00755788"/>
    <w:rsid w:val="007565F6"/>
    <w:rsid w:val="00757A04"/>
    <w:rsid w:val="00757CA7"/>
    <w:rsid w:val="00757DE1"/>
    <w:rsid w:val="00757EBC"/>
    <w:rsid w:val="00760959"/>
    <w:rsid w:val="00761EA8"/>
    <w:rsid w:val="00762B6A"/>
    <w:rsid w:val="00762BA2"/>
    <w:rsid w:val="0076452B"/>
    <w:rsid w:val="007647DF"/>
    <w:rsid w:val="00765176"/>
    <w:rsid w:val="007651A6"/>
    <w:rsid w:val="007664FB"/>
    <w:rsid w:val="00766734"/>
    <w:rsid w:val="007667D7"/>
    <w:rsid w:val="00767A08"/>
    <w:rsid w:val="00767A8D"/>
    <w:rsid w:val="00767CF3"/>
    <w:rsid w:val="0077066D"/>
    <w:rsid w:val="00770AC3"/>
    <w:rsid w:val="0077120F"/>
    <w:rsid w:val="00771465"/>
    <w:rsid w:val="007714AD"/>
    <w:rsid w:val="0077222B"/>
    <w:rsid w:val="00773339"/>
    <w:rsid w:val="0077344F"/>
    <w:rsid w:val="007739C2"/>
    <w:rsid w:val="0077450D"/>
    <w:rsid w:val="00774F9E"/>
    <w:rsid w:val="00775260"/>
    <w:rsid w:val="007753EB"/>
    <w:rsid w:val="00775918"/>
    <w:rsid w:val="00775E5E"/>
    <w:rsid w:val="00776756"/>
    <w:rsid w:val="00776840"/>
    <w:rsid w:val="0077692F"/>
    <w:rsid w:val="00776EC0"/>
    <w:rsid w:val="0077714F"/>
    <w:rsid w:val="00777187"/>
    <w:rsid w:val="0077726B"/>
    <w:rsid w:val="00777399"/>
    <w:rsid w:val="007773E2"/>
    <w:rsid w:val="007776A7"/>
    <w:rsid w:val="007776B1"/>
    <w:rsid w:val="00777821"/>
    <w:rsid w:val="007778DF"/>
    <w:rsid w:val="00777963"/>
    <w:rsid w:val="00777A11"/>
    <w:rsid w:val="00777AE1"/>
    <w:rsid w:val="00777C49"/>
    <w:rsid w:val="0078011A"/>
    <w:rsid w:val="007804D0"/>
    <w:rsid w:val="00780C61"/>
    <w:rsid w:val="00780CE9"/>
    <w:rsid w:val="00780FAB"/>
    <w:rsid w:val="0078133E"/>
    <w:rsid w:val="0078137B"/>
    <w:rsid w:val="00782554"/>
    <w:rsid w:val="00782838"/>
    <w:rsid w:val="00782DFC"/>
    <w:rsid w:val="007831EB"/>
    <w:rsid w:val="00783441"/>
    <w:rsid w:val="0078348F"/>
    <w:rsid w:val="0078351A"/>
    <w:rsid w:val="00783C77"/>
    <w:rsid w:val="00783CD0"/>
    <w:rsid w:val="00783CFD"/>
    <w:rsid w:val="00783D11"/>
    <w:rsid w:val="00784305"/>
    <w:rsid w:val="0078441B"/>
    <w:rsid w:val="007850EB"/>
    <w:rsid w:val="00785114"/>
    <w:rsid w:val="007853F2"/>
    <w:rsid w:val="007857A5"/>
    <w:rsid w:val="00785981"/>
    <w:rsid w:val="00785A81"/>
    <w:rsid w:val="00785E40"/>
    <w:rsid w:val="007861C1"/>
    <w:rsid w:val="00786D63"/>
    <w:rsid w:val="0078732F"/>
    <w:rsid w:val="007875A2"/>
    <w:rsid w:val="00787D91"/>
    <w:rsid w:val="00787E52"/>
    <w:rsid w:val="00787F59"/>
    <w:rsid w:val="007905FE"/>
    <w:rsid w:val="00790661"/>
    <w:rsid w:val="00790EFD"/>
    <w:rsid w:val="00790FA2"/>
    <w:rsid w:val="0079148F"/>
    <w:rsid w:val="0079197B"/>
    <w:rsid w:val="00792111"/>
    <w:rsid w:val="00792138"/>
    <w:rsid w:val="0079231C"/>
    <w:rsid w:val="00792485"/>
    <w:rsid w:val="00793072"/>
    <w:rsid w:val="007930F0"/>
    <w:rsid w:val="00793909"/>
    <w:rsid w:val="00793DF1"/>
    <w:rsid w:val="0079476D"/>
    <w:rsid w:val="00794FE8"/>
    <w:rsid w:val="007955EC"/>
    <w:rsid w:val="007965C4"/>
    <w:rsid w:val="007967CA"/>
    <w:rsid w:val="0079714B"/>
    <w:rsid w:val="007975FC"/>
    <w:rsid w:val="00797C46"/>
    <w:rsid w:val="007A02CB"/>
    <w:rsid w:val="007A0568"/>
    <w:rsid w:val="007A05EB"/>
    <w:rsid w:val="007A0B15"/>
    <w:rsid w:val="007A0ED1"/>
    <w:rsid w:val="007A1747"/>
    <w:rsid w:val="007A1D7C"/>
    <w:rsid w:val="007A1DD0"/>
    <w:rsid w:val="007A25F3"/>
    <w:rsid w:val="007A2782"/>
    <w:rsid w:val="007A3169"/>
    <w:rsid w:val="007A3652"/>
    <w:rsid w:val="007A3700"/>
    <w:rsid w:val="007A3F1B"/>
    <w:rsid w:val="007A4318"/>
    <w:rsid w:val="007A48D3"/>
    <w:rsid w:val="007A49F0"/>
    <w:rsid w:val="007A4C90"/>
    <w:rsid w:val="007A4CB8"/>
    <w:rsid w:val="007A50ED"/>
    <w:rsid w:val="007A50F1"/>
    <w:rsid w:val="007A5521"/>
    <w:rsid w:val="007A604B"/>
    <w:rsid w:val="007A65DE"/>
    <w:rsid w:val="007A6C4E"/>
    <w:rsid w:val="007A6ED4"/>
    <w:rsid w:val="007A71BD"/>
    <w:rsid w:val="007A7393"/>
    <w:rsid w:val="007A76AA"/>
    <w:rsid w:val="007A7844"/>
    <w:rsid w:val="007A7ABD"/>
    <w:rsid w:val="007A7DE9"/>
    <w:rsid w:val="007A7E80"/>
    <w:rsid w:val="007B007B"/>
    <w:rsid w:val="007B00EF"/>
    <w:rsid w:val="007B0379"/>
    <w:rsid w:val="007B054F"/>
    <w:rsid w:val="007B0759"/>
    <w:rsid w:val="007B08E4"/>
    <w:rsid w:val="007B0B66"/>
    <w:rsid w:val="007B0FFA"/>
    <w:rsid w:val="007B11AB"/>
    <w:rsid w:val="007B166D"/>
    <w:rsid w:val="007B1B30"/>
    <w:rsid w:val="007B2125"/>
    <w:rsid w:val="007B2158"/>
    <w:rsid w:val="007B2295"/>
    <w:rsid w:val="007B24E0"/>
    <w:rsid w:val="007B2507"/>
    <w:rsid w:val="007B2A39"/>
    <w:rsid w:val="007B2AD3"/>
    <w:rsid w:val="007B2C78"/>
    <w:rsid w:val="007B2F9E"/>
    <w:rsid w:val="007B3B88"/>
    <w:rsid w:val="007B470C"/>
    <w:rsid w:val="007B4930"/>
    <w:rsid w:val="007B4B6D"/>
    <w:rsid w:val="007B557F"/>
    <w:rsid w:val="007B5580"/>
    <w:rsid w:val="007B56B9"/>
    <w:rsid w:val="007B5A98"/>
    <w:rsid w:val="007B5B1F"/>
    <w:rsid w:val="007B5DB8"/>
    <w:rsid w:val="007B6DD5"/>
    <w:rsid w:val="007B6FCE"/>
    <w:rsid w:val="007B7B76"/>
    <w:rsid w:val="007C015E"/>
    <w:rsid w:val="007C0469"/>
    <w:rsid w:val="007C04C1"/>
    <w:rsid w:val="007C05EF"/>
    <w:rsid w:val="007C0AFF"/>
    <w:rsid w:val="007C0CB0"/>
    <w:rsid w:val="007C0DC1"/>
    <w:rsid w:val="007C10A9"/>
    <w:rsid w:val="007C2747"/>
    <w:rsid w:val="007C329B"/>
    <w:rsid w:val="007C373C"/>
    <w:rsid w:val="007C3A4F"/>
    <w:rsid w:val="007C3C58"/>
    <w:rsid w:val="007C4250"/>
    <w:rsid w:val="007C4505"/>
    <w:rsid w:val="007C4675"/>
    <w:rsid w:val="007C4A70"/>
    <w:rsid w:val="007C4AC6"/>
    <w:rsid w:val="007C4C9E"/>
    <w:rsid w:val="007C5425"/>
    <w:rsid w:val="007C5549"/>
    <w:rsid w:val="007C5566"/>
    <w:rsid w:val="007C569B"/>
    <w:rsid w:val="007C5881"/>
    <w:rsid w:val="007C5A6E"/>
    <w:rsid w:val="007C5F61"/>
    <w:rsid w:val="007C636C"/>
    <w:rsid w:val="007C639D"/>
    <w:rsid w:val="007C6446"/>
    <w:rsid w:val="007C6914"/>
    <w:rsid w:val="007C6927"/>
    <w:rsid w:val="007C6992"/>
    <w:rsid w:val="007C6D6C"/>
    <w:rsid w:val="007C7B6B"/>
    <w:rsid w:val="007C7BAD"/>
    <w:rsid w:val="007C7BC3"/>
    <w:rsid w:val="007D0058"/>
    <w:rsid w:val="007D0118"/>
    <w:rsid w:val="007D0171"/>
    <w:rsid w:val="007D01EA"/>
    <w:rsid w:val="007D0480"/>
    <w:rsid w:val="007D049A"/>
    <w:rsid w:val="007D07BE"/>
    <w:rsid w:val="007D092E"/>
    <w:rsid w:val="007D0F10"/>
    <w:rsid w:val="007D14DF"/>
    <w:rsid w:val="007D15EB"/>
    <w:rsid w:val="007D1657"/>
    <w:rsid w:val="007D1785"/>
    <w:rsid w:val="007D1E9D"/>
    <w:rsid w:val="007D213D"/>
    <w:rsid w:val="007D2297"/>
    <w:rsid w:val="007D26AD"/>
    <w:rsid w:val="007D2954"/>
    <w:rsid w:val="007D29AE"/>
    <w:rsid w:val="007D2F83"/>
    <w:rsid w:val="007D2FDE"/>
    <w:rsid w:val="007D30E9"/>
    <w:rsid w:val="007D32D3"/>
    <w:rsid w:val="007D330C"/>
    <w:rsid w:val="007D332E"/>
    <w:rsid w:val="007D3A67"/>
    <w:rsid w:val="007D3B7A"/>
    <w:rsid w:val="007D4254"/>
    <w:rsid w:val="007D48E3"/>
    <w:rsid w:val="007D4946"/>
    <w:rsid w:val="007D4EEE"/>
    <w:rsid w:val="007D53CB"/>
    <w:rsid w:val="007D55F3"/>
    <w:rsid w:val="007D5AF2"/>
    <w:rsid w:val="007D5B3D"/>
    <w:rsid w:val="007D615D"/>
    <w:rsid w:val="007D641C"/>
    <w:rsid w:val="007D64D5"/>
    <w:rsid w:val="007D6CB6"/>
    <w:rsid w:val="007D6D88"/>
    <w:rsid w:val="007D6DE9"/>
    <w:rsid w:val="007D74BD"/>
    <w:rsid w:val="007D7F77"/>
    <w:rsid w:val="007E010B"/>
    <w:rsid w:val="007E10DC"/>
    <w:rsid w:val="007E10FD"/>
    <w:rsid w:val="007E1B18"/>
    <w:rsid w:val="007E1BAD"/>
    <w:rsid w:val="007E201D"/>
    <w:rsid w:val="007E21D5"/>
    <w:rsid w:val="007E2811"/>
    <w:rsid w:val="007E2A1E"/>
    <w:rsid w:val="007E2D0C"/>
    <w:rsid w:val="007E3253"/>
    <w:rsid w:val="007E34A0"/>
    <w:rsid w:val="007E3762"/>
    <w:rsid w:val="007E3785"/>
    <w:rsid w:val="007E47FF"/>
    <w:rsid w:val="007E4A67"/>
    <w:rsid w:val="007E5A52"/>
    <w:rsid w:val="007E5A6D"/>
    <w:rsid w:val="007E5BBD"/>
    <w:rsid w:val="007E5F54"/>
    <w:rsid w:val="007E6043"/>
    <w:rsid w:val="007E6400"/>
    <w:rsid w:val="007E64FF"/>
    <w:rsid w:val="007E675A"/>
    <w:rsid w:val="007E7108"/>
    <w:rsid w:val="007E7D33"/>
    <w:rsid w:val="007F008E"/>
    <w:rsid w:val="007F010A"/>
    <w:rsid w:val="007F01BC"/>
    <w:rsid w:val="007F09AC"/>
    <w:rsid w:val="007F0C0F"/>
    <w:rsid w:val="007F1074"/>
    <w:rsid w:val="007F18AD"/>
    <w:rsid w:val="007F23B7"/>
    <w:rsid w:val="007F26E1"/>
    <w:rsid w:val="007F2E3E"/>
    <w:rsid w:val="007F39FD"/>
    <w:rsid w:val="007F3C07"/>
    <w:rsid w:val="007F4399"/>
    <w:rsid w:val="007F4EA6"/>
    <w:rsid w:val="007F53AF"/>
    <w:rsid w:val="007F58DF"/>
    <w:rsid w:val="007F5E4E"/>
    <w:rsid w:val="007F5FD0"/>
    <w:rsid w:val="007F62AA"/>
    <w:rsid w:val="007F681E"/>
    <w:rsid w:val="007F695B"/>
    <w:rsid w:val="007F69D5"/>
    <w:rsid w:val="007F6F22"/>
    <w:rsid w:val="007F6F2A"/>
    <w:rsid w:val="007F7209"/>
    <w:rsid w:val="007F766F"/>
    <w:rsid w:val="008006D4"/>
    <w:rsid w:val="008006E2"/>
    <w:rsid w:val="00800942"/>
    <w:rsid w:val="00800C83"/>
    <w:rsid w:val="00800F0F"/>
    <w:rsid w:val="00800F9E"/>
    <w:rsid w:val="0080174A"/>
    <w:rsid w:val="008017B4"/>
    <w:rsid w:val="00801E65"/>
    <w:rsid w:val="00802216"/>
    <w:rsid w:val="008029E7"/>
    <w:rsid w:val="00802A1A"/>
    <w:rsid w:val="0080352F"/>
    <w:rsid w:val="00803BA1"/>
    <w:rsid w:val="00803E2E"/>
    <w:rsid w:val="00803E84"/>
    <w:rsid w:val="008042FC"/>
    <w:rsid w:val="008043DF"/>
    <w:rsid w:val="008043FB"/>
    <w:rsid w:val="00804ED1"/>
    <w:rsid w:val="00804F0D"/>
    <w:rsid w:val="0080530D"/>
    <w:rsid w:val="0080587E"/>
    <w:rsid w:val="008058D6"/>
    <w:rsid w:val="00805A8F"/>
    <w:rsid w:val="00805D76"/>
    <w:rsid w:val="00806055"/>
    <w:rsid w:val="0080692D"/>
    <w:rsid w:val="00806993"/>
    <w:rsid w:val="0080741C"/>
    <w:rsid w:val="008076C4"/>
    <w:rsid w:val="0080796F"/>
    <w:rsid w:val="0081096C"/>
    <w:rsid w:val="00810BC0"/>
    <w:rsid w:val="00810CBA"/>
    <w:rsid w:val="00810F00"/>
    <w:rsid w:val="00810FFB"/>
    <w:rsid w:val="008118FE"/>
    <w:rsid w:val="00811D64"/>
    <w:rsid w:val="008132A9"/>
    <w:rsid w:val="008133DD"/>
    <w:rsid w:val="008139F3"/>
    <w:rsid w:val="00813B72"/>
    <w:rsid w:val="00813DD1"/>
    <w:rsid w:val="00814149"/>
    <w:rsid w:val="00814239"/>
    <w:rsid w:val="00814351"/>
    <w:rsid w:val="0081452A"/>
    <w:rsid w:val="0081455D"/>
    <w:rsid w:val="00814747"/>
    <w:rsid w:val="00814D1E"/>
    <w:rsid w:val="00814F73"/>
    <w:rsid w:val="008164A9"/>
    <w:rsid w:val="00816864"/>
    <w:rsid w:val="00816C44"/>
    <w:rsid w:val="00817EA8"/>
    <w:rsid w:val="00817F7A"/>
    <w:rsid w:val="008203FC"/>
    <w:rsid w:val="0082042B"/>
    <w:rsid w:val="0082083D"/>
    <w:rsid w:val="00820D0C"/>
    <w:rsid w:val="00820F64"/>
    <w:rsid w:val="0082180D"/>
    <w:rsid w:val="00821F3E"/>
    <w:rsid w:val="0082221C"/>
    <w:rsid w:val="0082279C"/>
    <w:rsid w:val="00822822"/>
    <w:rsid w:val="00822AD5"/>
    <w:rsid w:val="00823421"/>
    <w:rsid w:val="0082365B"/>
    <w:rsid w:val="00823916"/>
    <w:rsid w:val="00823AD8"/>
    <w:rsid w:val="00823BEF"/>
    <w:rsid w:val="00823E86"/>
    <w:rsid w:val="008240CB"/>
    <w:rsid w:val="0082427E"/>
    <w:rsid w:val="00824527"/>
    <w:rsid w:val="00825720"/>
    <w:rsid w:val="00825C6A"/>
    <w:rsid w:val="00825FC1"/>
    <w:rsid w:val="00826620"/>
    <w:rsid w:val="00826959"/>
    <w:rsid w:val="00827138"/>
    <w:rsid w:val="0082726B"/>
    <w:rsid w:val="008276DF"/>
    <w:rsid w:val="00827951"/>
    <w:rsid w:val="00830B2F"/>
    <w:rsid w:val="008312C3"/>
    <w:rsid w:val="00831F7A"/>
    <w:rsid w:val="008320F0"/>
    <w:rsid w:val="008322AF"/>
    <w:rsid w:val="00832464"/>
    <w:rsid w:val="00832980"/>
    <w:rsid w:val="0083306A"/>
    <w:rsid w:val="008338DD"/>
    <w:rsid w:val="008342F5"/>
    <w:rsid w:val="0083455D"/>
    <w:rsid w:val="008349B6"/>
    <w:rsid w:val="00834EAA"/>
    <w:rsid w:val="00835085"/>
    <w:rsid w:val="0083511E"/>
    <w:rsid w:val="00835266"/>
    <w:rsid w:val="00835922"/>
    <w:rsid w:val="00835AAB"/>
    <w:rsid w:val="00835C05"/>
    <w:rsid w:val="00835DEB"/>
    <w:rsid w:val="00835FC2"/>
    <w:rsid w:val="008363AE"/>
    <w:rsid w:val="008365B5"/>
    <w:rsid w:val="00836C6D"/>
    <w:rsid w:val="00836DE6"/>
    <w:rsid w:val="00836F54"/>
    <w:rsid w:val="008373CF"/>
    <w:rsid w:val="0083772D"/>
    <w:rsid w:val="00837E50"/>
    <w:rsid w:val="00840209"/>
    <w:rsid w:val="00840210"/>
    <w:rsid w:val="00840313"/>
    <w:rsid w:val="00840433"/>
    <w:rsid w:val="00840747"/>
    <w:rsid w:val="008407EF"/>
    <w:rsid w:val="00840B5B"/>
    <w:rsid w:val="00840D8F"/>
    <w:rsid w:val="00840F2A"/>
    <w:rsid w:val="0084121E"/>
    <w:rsid w:val="0084142D"/>
    <w:rsid w:val="00841721"/>
    <w:rsid w:val="00841C2D"/>
    <w:rsid w:val="008423C4"/>
    <w:rsid w:val="0084256B"/>
    <w:rsid w:val="0084296E"/>
    <w:rsid w:val="00843D80"/>
    <w:rsid w:val="008441FB"/>
    <w:rsid w:val="0084421F"/>
    <w:rsid w:val="00844410"/>
    <w:rsid w:val="0084443A"/>
    <w:rsid w:val="0084483F"/>
    <w:rsid w:val="008455A9"/>
    <w:rsid w:val="00845642"/>
    <w:rsid w:val="00845687"/>
    <w:rsid w:val="00845926"/>
    <w:rsid w:val="00845DF7"/>
    <w:rsid w:val="0084635F"/>
    <w:rsid w:val="008467FB"/>
    <w:rsid w:val="00846B52"/>
    <w:rsid w:val="0084734F"/>
    <w:rsid w:val="008475CC"/>
    <w:rsid w:val="0084779B"/>
    <w:rsid w:val="00847DD7"/>
    <w:rsid w:val="00847F78"/>
    <w:rsid w:val="008500D6"/>
    <w:rsid w:val="00850764"/>
    <w:rsid w:val="00850910"/>
    <w:rsid w:val="008522AF"/>
    <w:rsid w:val="00852BF2"/>
    <w:rsid w:val="00852CD5"/>
    <w:rsid w:val="00853420"/>
    <w:rsid w:val="00853444"/>
    <w:rsid w:val="008534C0"/>
    <w:rsid w:val="008539E6"/>
    <w:rsid w:val="00854114"/>
    <w:rsid w:val="0085444C"/>
    <w:rsid w:val="008547D9"/>
    <w:rsid w:val="00854C74"/>
    <w:rsid w:val="00854E8D"/>
    <w:rsid w:val="00854EB1"/>
    <w:rsid w:val="00855516"/>
    <w:rsid w:val="00855800"/>
    <w:rsid w:val="00855ECB"/>
    <w:rsid w:val="00856A0F"/>
    <w:rsid w:val="00861264"/>
    <w:rsid w:val="00861589"/>
    <w:rsid w:val="00861666"/>
    <w:rsid w:val="00861B79"/>
    <w:rsid w:val="00861BE6"/>
    <w:rsid w:val="00862085"/>
    <w:rsid w:val="008620B5"/>
    <w:rsid w:val="0086232D"/>
    <w:rsid w:val="008623BC"/>
    <w:rsid w:val="0086398E"/>
    <w:rsid w:val="00864C75"/>
    <w:rsid w:val="00864CB6"/>
    <w:rsid w:val="00865116"/>
    <w:rsid w:val="00865B72"/>
    <w:rsid w:val="008660B6"/>
    <w:rsid w:val="00866B7A"/>
    <w:rsid w:val="00866C88"/>
    <w:rsid w:val="00866C94"/>
    <w:rsid w:val="00866E9E"/>
    <w:rsid w:val="00867321"/>
    <w:rsid w:val="00867430"/>
    <w:rsid w:val="0086783B"/>
    <w:rsid w:val="00867E53"/>
    <w:rsid w:val="00870350"/>
    <w:rsid w:val="008706A7"/>
    <w:rsid w:val="0087077C"/>
    <w:rsid w:val="00870CD1"/>
    <w:rsid w:val="00872011"/>
    <w:rsid w:val="008722AD"/>
    <w:rsid w:val="008722E9"/>
    <w:rsid w:val="00872513"/>
    <w:rsid w:val="00872D42"/>
    <w:rsid w:val="0087365A"/>
    <w:rsid w:val="00873AC7"/>
    <w:rsid w:val="0087498F"/>
    <w:rsid w:val="008749C5"/>
    <w:rsid w:val="00874FD0"/>
    <w:rsid w:val="00875332"/>
    <w:rsid w:val="00875749"/>
    <w:rsid w:val="0087584B"/>
    <w:rsid w:val="0087584D"/>
    <w:rsid w:val="00876290"/>
    <w:rsid w:val="00877268"/>
    <w:rsid w:val="0087796C"/>
    <w:rsid w:val="00877A73"/>
    <w:rsid w:val="00877F26"/>
    <w:rsid w:val="00880123"/>
    <w:rsid w:val="00880436"/>
    <w:rsid w:val="008804F9"/>
    <w:rsid w:val="00880C6E"/>
    <w:rsid w:val="00880D88"/>
    <w:rsid w:val="00881DEB"/>
    <w:rsid w:val="0088270E"/>
    <w:rsid w:val="00882A2C"/>
    <w:rsid w:val="00882C5C"/>
    <w:rsid w:val="00882E98"/>
    <w:rsid w:val="008833E7"/>
    <w:rsid w:val="0088351B"/>
    <w:rsid w:val="008835DC"/>
    <w:rsid w:val="008836D8"/>
    <w:rsid w:val="0088395B"/>
    <w:rsid w:val="00883DCF"/>
    <w:rsid w:val="00883DD9"/>
    <w:rsid w:val="0088585A"/>
    <w:rsid w:val="00885A2F"/>
    <w:rsid w:val="00885E07"/>
    <w:rsid w:val="00885E92"/>
    <w:rsid w:val="00886099"/>
    <w:rsid w:val="00886523"/>
    <w:rsid w:val="00886F6F"/>
    <w:rsid w:val="00886FFB"/>
    <w:rsid w:val="008871A4"/>
    <w:rsid w:val="00887715"/>
    <w:rsid w:val="00887A6F"/>
    <w:rsid w:val="00887AF8"/>
    <w:rsid w:val="00890364"/>
    <w:rsid w:val="008906A8"/>
    <w:rsid w:val="008907D6"/>
    <w:rsid w:val="008908BB"/>
    <w:rsid w:val="00890F2C"/>
    <w:rsid w:val="00891090"/>
    <w:rsid w:val="008915AE"/>
    <w:rsid w:val="00891C80"/>
    <w:rsid w:val="008926AE"/>
    <w:rsid w:val="00892971"/>
    <w:rsid w:val="00892C92"/>
    <w:rsid w:val="00892D69"/>
    <w:rsid w:val="008937FD"/>
    <w:rsid w:val="00894102"/>
    <w:rsid w:val="0089463A"/>
    <w:rsid w:val="00894A47"/>
    <w:rsid w:val="00894D4E"/>
    <w:rsid w:val="0089515F"/>
    <w:rsid w:val="008957CA"/>
    <w:rsid w:val="008959E7"/>
    <w:rsid w:val="00895E3E"/>
    <w:rsid w:val="00896283"/>
    <w:rsid w:val="008965B9"/>
    <w:rsid w:val="00896B73"/>
    <w:rsid w:val="00896D09"/>
    <w:rsid w:val="00897A65"/>
    <w:rsid w:val="00897CBC"/>
    <w:rsid w:val="008A0B54"/>
    <w:rsid w:val="008A10FF"/>
    <w:rsid w:val="008A12A1"/>
    <w:rsid w:val="008A1A8A"/>
    <w:rsid w:val="008A1EB5"/>
    <w:rsid w:val="008A20B9"/>
    <w:rsid w:val="008A26A6"/>
    <w:rsid w:val="008A3031"/>
    <w:rsid w:val="008A36F5"/>
    <w:rsid w:val="008A43EE"/>
    <w:rsid w:val="008A4429"/>
    <w:rsid w:val="008A45E2"/>
    <w:rsid w:val="008A4607"/>
    <w:rsid w:val="008A463E"/>
    <w:rsid w:val="008A4ADC"/>
    <w:rsid w:val="008A5102"/>
    <w:rsid w:val="008A56C2"/>
    <w:rsid w:val="008A57B3"/>
    <w:rsid w:val="008A5914"/>
    <w:rsid w:val="008A5BF4"/>
    <w:rsid w:val="008A6009"/>
    <w:rsid w:val="008A6059"/>
    <w:rsid w:val="008A676C"/>
    <w:rsid w:val="008A73D5"/>
    <w:rsid w:val="008A7738"/>
    <w:rsid w:val="008A7B3C"/>
    <w:rsid w:val="008A7C7F"/>
    <w:rsid w:val="008B082A"/>
    <w:rsid w:val="008B0A9A"/>
    <w:rsid w:val="008B0BA5"/>
    <w:rsid w:val="008B11AE"/>
    <w:rsid w:val="008B1381"/>
    <w:rsid w:val="008B138E"/>
    <w:rsid w:val="008B16E9"/>
    <w:rsid w:val="008B1A66"/>
    <w:rsid w:val="008B1AB0"/>
    <w:rsid w:val="008B2611"/>
    <w:rsid w:val="008B2C11"/>
    <w:rsid w:val="008B3DD7"/>
    <w:rsid w:val="008B4256"/>
    <w:rsid w:val="008B442D"/>
    <w:rsid w:val="008B46D2"/>
    <w:rsid w:val="008B4E4F"/>
    <w:rsid w:val="008B5AA0"/>
    <w:rsid w:val="008B631A"/>
    <w:rsid w:val="008B6683"/>
    <w:rsid w:val="008B6800"/>
    <w:rsid w:val="008B6AD8"/>
    <w:rsid w:val="008B6DBE"/>
    <w:rsid w:val="008B7037"/>
    <w:rsid w:val="008B7607"/>
    <w:rsid w:val="008B7911"/>
    <w:rsid w:val="008B7F50"/>
    <w:rsid w:val="008C0338"/>
    <w:rsid w:val="008C036A"/>
    <w:rsid w:val="008C051F"/>
    <w:rsid w:val="008C07AC"/>
    <w:rsid w:val="008C07B1"/>
    <w:rsid w:val="008C0D9F"/>
    <w:rsid w:val="008C0DE3"/>
    <w:rsid w:val="008C0DED"/>
    <w:rsid w:val="008C147A"/>
    <w:rsid w:val="008C14C4"/>
    <w:rsid w:val="008C1A27"/>
    <w:rsid w:val="008C24F1"/>
    <w:rsid w:val="008C376C"/>
    <w:rsid w:val="008C4324"/>
    <w:rsid w:val="008C4498"/>
    <w:rsid w:val="008C4992"/>
    <w:rsid w:val="008C4AF6"/>
    <w:rsid w:val="008C4F7C"/>
    <w:rsid w:val="008C5221"/>
    <w:rsid w:val="008C5FBB"/>
    <w:rsid w:val="008C6066"/>
    <w:rsid w:val="008C6E13"/>
    <w:rsid w:val="008C738A"/>
    <w:rsid w:val="008C79AE"/>
    <w:rsid w:val="008C7B5E"/>
    <w:rsid w:val="008D00C5"/>
    <w:rsid w:val="008D0244"/>
    <w:rsid w:val="008D05C9"/>
    <w:rsid w:val="008D06A6"/>
    <w:rsid w:val="008D1170"/>
    <w:rsid w:val="008D15AF"/>
    <w:rsid w:val="008D1E1C"/>
    <w:rsid w:val="008D205D"/>
    <w:rsid w:val="008D2720"/>
    <w:rsid w:val="008D278B"/>
    <w:rsid w:val="008D27E3"/>
    <w:rsid w:val="008D2A17"/>
    <w:rsid w:val="008D2E41"/>
    <w:rsid w:val="008D309D"/>
    <w:rsid w:val="008D3287"/>
    <w:rsid w:val="008D3299"/>
    <w:rsid w:val="008D3965"/>
    <w:rsid w:val="008D3A53"/>
    <w:rsid w:val="008D3AE9"/>
    <w:rsid w:val="008D3F61"/>
    <w:rsid w:val="008D4B4E"/>
    <w:rsid w:val="008D518A"/>
    <w:rsid w:val="008D5304"/>
    <w:rsid w:val="008D56F8"/>
    <w:rsid w:val="008D5862"/>
    <w:rsid w:val="008D5A0C"/>
    <w:rsid w:val="008D5DC1"/>
    <w:rsid w:val="008D6149"/>
    <w:rsid w:val="008D64AE"/>
    <w:rsid w:val="008D6577"/>
    <w:rsid w:val="008D6B8A"/>
    <w:rsid w:val="008D7594"/>
    <w:rsid w:val="008D7792"/>
    <w:rsid w:val="008D78EE"/>
    <w:rsid w:val="008D7980"/>
    <w:rsid w:val="008E01E5"/>
    <w:rsid w:val="008E0C0E"/>
    <w:rsid w:val="008E104E"/>
    <w:rsid w:val="008E1159"/>
    <w:rsid w:val="008E12D2"/>
    <w:rsid w:val="008E14C0"/>
    <w:rsid w:val="008E19C4"/>
    <w:rsid w:val="008E1B11"/>
    <w:rsid w:val="008E1F4C"/>
    <w:rsid w:val="008E2AD9"/>
    <w:rsid w:val="008E2CB2"/>
    <w:rsid w:val="008E30B7"/>
    <w:rsid w:val="008E319A"/>
    <w:rsid w:val="008E3656"/>
    <w:rsid w:val="008E3CC1"/>
    <w:rsid w:val="008E3D89"/>
    <w:rsid w:val="008E4441"/>
    <w:rsid w:val="008E45F2"/>
    <w:rsid w:val="008E49B8"/>
    <w:rsid w:val="008E4B61"/>
    <w:rsid w:val="008E50AB"/>
    <w:rsid w:val="008E5522"/>
    <w:rsid w:val="008E5608"/>
    <w:rsid w:val="008E5654"/>
    <w:rsid w:val="008E58CB"/>
    <w:rsid w:val="008E5917"/>
    <w:rsid w:val="008E5940"/>
    <w:rsid w:val="008E5E7B"/>
    <w:rsid w:val="008E61F4"/>
    <w:rsid w:val="008E6480"/>
    <w:rsid w:val="008E6C9D"/>
    <w:rsid w:val="008E71D5"/>
    <w:rsid w:val="008E7991"/>
    <w:rsid w:val="008E7AF2"/>
    <w:rsid w:val="008E7BD8"/>
    <w:rsid w:val="008F0293"/>
    <w:rsid w:val="008F07B0"/>
    <w:rsid w:val="008F0929"/>
    <w:rsid w:val="008F095F"/>
    <w:rsid w:val="008F0A37"/>
    <w:rsid w:val="008F0EB0"/>
    <w:rsid w:val="008F10A0"/>
    <w:rsid w:val="008F1535"/>
    <w:rsid w:val="008F21B3"/>
    <w:rsid w:val="008F26F2"/>
    <w:rsid w:val="008F27BF"/>
    <w:rsid w:val="008F293E"/>
    <w:rsid w:val="008F3D5D"/>
    <w:rsid w:val="008F3FA8"/>
    <w:rsid w:val="008F424E"/>
    <w:rsid w:val="008F4613"/>
    <w:rsid w:val="008F475F"/>
    <w:rsid w:val="008F5258"/>
    <w:rsid w:val="008F5371"/>
    <w:rsid w:val="008F5EDD"/>
    <w:rsid w:val="008F60DE"/>
    <w:rsid w:val="008F660A"/>
    <w:rsid w:val="008F66BA"/>
    <w:rsid w:val="008F66D6"/>
    <w:rsid w:val="008F66DA"/>
    <w:rsid w:val="008F69FF"/>
    <w:rsid w:val="008F6AE7"/>
    <w:rsid w:val="008F77A3"/>
    <w:rsid w:val="008F7A88"/>
    <w:rsid w:val="008F7ED4"/>
    <w:rsid w:val="008F7F3B"/>
    <w:rsid w:val="009000E2"/>
    <w:rsid w:val="0090030C"/>
    <w:rsid w:val="0090038C"/>
    <w:rsid w:val="00900635"/>
    <w:rsid w:val="00900BFA"/>
    <w:rsid w:val="0090114D"/>
    <w:rsid w:val="00901A2F"/>
    <w:rsid w:val="00901DE1"/>
    <w:rsid w:val="00901FB5"/>
    <w:rsid w:val="00902291"/>
    <w:rsid w:val="009029F7"/>
    <w:rsid w:val="00902C4B"/>
    <w:rsid w:val="00902C6B"/>
    <w:rsid w:val="0090307B"/>
    <w:rsid w:val="0090334F"/>
    <w:rsid w:val="009034E0"/>
    <w:rsid w:val="00903A3F"/>
    <w:rsid w:val="00903D81"/>
    <w:rsid w:val="00903F32"/>
    <w:rsid w:val="0090459A"/>
    <w:rsid w:val="00905221"/>
    <w:rsid w:val="00905909"/>
    <w:rsid w:val="00905BD0"/>
    <w:rsid w:val="00905EEE"/>
    <w:rsid w:val="00905FBB"/>
    <w:rsid w:val="00906066"/>
    <w:rsid w:val="0090619A"/>
    <w:rsid w:val="00906234"/>
    <w:rsid w:val="00906361"/>
    <w:rsid w:val="0090639D"/>
    <w:rsid w:val="009063B4"/>
    <w:rsid w:val="0090686A"/>
    <w:rsid w:val="009074BC"/>
    <w:rsid w:val="009077D1"/>
    <w:rsid w:val="00910AC0"/>
    <w:rsid w:val="0091125D"/>
    <w:rsid w:val="0091284A"/>
    <w:rsid w:val="00912FB5"/>
    <w:rsid w:val="009132D8"/>
    <w:rsid w:val="0091331A"/>
    <w:rsid w:val="00913563"/>
    <w:rsid w:val="009138D3"/>
    <w:rsid w:val="00913F14"/>
    <w:rsid w:val="009148E5"/>
    <w:rsid w:val="009149B0"/>
    <w:rsid w:val="0091515E"/>
    <w:rsid w:val="00915611"/>
    <w:rsid w:val="00915F31"/>
    <w:rsid w:val="00916515"/>
    <w:rsid w:val="00916606"/>
    <w:rsid w:val="00916B1F"/>
    <w:rsid w:val="00916BD6"/>
    <w:rsid w:val="00916C9F"/>
    <w:rsid w:val="00916D69"/>
    <w:rsid w:val="00916DF5"/>
    <w:rsid w:val="0091749D"/>
    <w:rsid w:val="009174A3"/>
    <w:rsid w:val="00917D82"/>
    <w:rsid w:val="00917D9D"/>
    <w:rsid w:val="0092004E"/>
    <w:rsid w:val="009200EE"/>
    <w:rsid w:val="00920120"/>
    <w:rsid w:val="00920A0A"/>
    <w:rsid w:val="00920CD6"/>
    <w:rsid w:val="009211D8"/>
    <w:rsid w:val="00921B0B"/>
    <w:rsid w:val="009224C4"/>
    <w:rsid w:val="009226E7"/>
    <w:rsid w:val="0092297B"/>
    <w:rsid w:val="00923425"/>
    <w:rsid w:val="00923C1E"/>
    <w:rsid w:val="00924661"/>
    <w:rsid w:val="00924688"/>
    <w:rsid w:val="009252E6"/>
    <w:rsid w:val="00925C2E"/>
    <w:rsid w:val="00926494"/>
    <w:rsid w:val="00926765"/>
    <w:rsid w:val="00926E92"/>
    <w:rsid w:val="00927405"/>
    <w:rsid w:val="009308BE"/>
    <w:rsid w:val="0093102C"/>
    <w:rsid w:val="0093252C"/>
    <w:rsid w:val="00932F3F"/>
    <w:rsid w:val="00932F53"/>
    <w:rsid w:val="0093335C"/>
    <w:rsid w:val="009334D0"/>
    <w:rsid w:val="00933969"/>
    <w:rsid w:val="009346FD"/>
    <w:rsid w:val="00934770"/>
    <w:rsid w:val="00934939"/>
    <w:rsid w:val="00934BA4"/>
    <w:rsid w:val="00934E0A"/>
    <w:rsid w:val="0093503F"/>
    <w:rsid w:val="009351BE"/>
    <w:rsid w:val="00935436"/>
    <w:rsid w:val="009359C3"/>
    <w:rsid w:val="00935F3A"/>
    <w:rsid w:val="0093646B"/>
    <w:rsid w:val="0093675D"/>
    <w:rsid w:val="009367AD"/>
    <w:rsid w:val="00937C29"/>
    <w:rsid w:val="00937FB2"/>
    <w:rsid w:val="0094003C"/>
    <w:rsid w:val="00940056"/>
    <w:rsid w:val="0094075C"/>
    <w:rsid w:val="0094158C"/>
    <w:rsid w:val="009415A5"/>
    <w:rsid w:val="00941659"/>
    <w:rsid w:val="0094169A"/>
    <w:rsid w:val="00941C9C"/>
    <w:rsid w:val="009422E0"/>
    <w:rsid w:val="009424E2"/>
    <w:rsid w:val="00942681"/>
    <w:rsid w:val="009427C8"/>
    <w:rsid w:val="0094285A"/>
    <w:rsid w:val="009429B0"/>
    <w:rsid w:val="00942A26"/>
    <w:rsid w:val="00942D8B"/>
    <w:rsid w:val="0094380C"/>
    <w:rsid w:val="00943938"/>
    <w:rsid w:val="009449FA"/>
    <w:rsid w:val="00944A6A"/>
    <w:rsid w:val="009450FC"/>
    <w:rsid w:val="00945159"/>
    <w:rsid w:val="00945460"/>
    <w:rsid w:val="00946018"/>
    <w:rsid w:val="009476EC"/>
    <w:rsid w:val="00950065"/>
    <w:rsid w:val="009500F2"/>
    <w:rsid w:val="00950251"/>
    <w:rsid w:val="009502ED"/>
    <w:rsid w:val="00950F05"/>
    <w:rsid w:val="009512DA"/>
    <w:rsid w:val="00951E05"/>
    <w:rsid w:val="0095204D"/>
    <w:rsid w:val="009521A5"/>
    <w:rsid w:val="009521BD"/>
    <w:rsid w:val="009524F2"/>
    <w:rsid w:val="00952BEA"/>
    <w:rsid w:val="0095308D"/>
    <w:rsid w:val="00953274"/>
    <w:rsid w:val="009540A9"/>
    <w:rsid w:val="009544C2"/>
    <w:rsid w:val="00954A29"/>
    <w:rsid w:val="00955280"/>
    <w:rsid w:val="00955428"/>
    <w:rsid w:val="00955B0D"/>
    <w:rsid w:val="00955FF9"/>
    <w:rsid w:val="009564FD"/>
    <w:rsid w:val="00956847"/>
    <w:rsid w:val="00956D70"/>
    <w:rsid w:val="00957502"/>
    <w:rsid w:val="00957545"/>
    <w:rsid w:val="00960154"/>
    <w:rsid w:val="009602A1"/>
    <w:rsid w:val="00960466"/>
    <w:rsid w:val="00960740"/>
    <w:rsid w:val="00960754"/>
    <w:rsid w:val="00960FE0"/>
    <w:rsid w:val="0096108D"/>
    <w:rsid w:val="00961B10"/>
    <w:rsid w:val="00961B5D"/>
    <w:rsid w:val="00962B4B"/>
    <w:rsid w:val="00962FEC"/>
    <w:rsid w:val="00963020"/>
    <w:rsid w:val="009631F3"/>
    <w:rsid w:val="009634F3"/>
    <w:rsid w:val="009636D4"/>
    <w:rsid w:val="00963C75"/>
    <w:rsid w:val="00963CD8"/>
    <w:rsid w:val="00963E03"/>
    <w:rsid w:val="00963F8B"/>
    <w:rsid w:val="0096411D"/>
    <w:rsid w:val="00964BC9"/>
    <w:rsid w:val="0096519C"/>
    <w:rsid w:val="009657EA"/>
    <w:rsid w:val="00965A0D"/>
    <w:rsid w:val="00965C62"/>
    <w:rsid w:val="009663D7"/>
    <w:rsid w:val="009668B8"/>
    <w:rsid w:val="00966F98"/>
    <w:rsid w:val="00967333"/>
    <w:rsid w:val="009673D6"/>
    <w:rsid w:val="00967605"/>
    <w:rsid w:val="0096778D"/>
    <w:rsid w:val="00967977"/>
    <w:rsid w:val="00967F55"/>
    <w:rsid w:val="00970420"/>
    <w:rsid w:val="00972158"/>
    <w:rsid w:val="00972385"/>
    <w:rsid w:val="0097249C"/>
    <w:rsid w:val="0097279A"/>
    <w:rsid w:val="00972B00"/>
    <w:rsid w:val="00972BC0"/>
    <w:rsid w:val="00972C22"/>
    <w:rsid w:val="00972E2B"/>
    <w:rsid w:val="00972EE4"/>
    <w:rsid w:val="00973191"/>
    <w:rsid w:val="0097391C"/>
    <w:rsid w:val="00973DDB"/>
    <w:rsid w:val="0097420F"/>
    <w:rsid w:val="00974A0E"/>
    <w:rsid w:val="00974AA1"/>
    <w:rsid w:val="00974C50"/>
    <w:rsid w:val="0097556A"/>
    <w:rsid w:val="0097596F"/>
    <w:rsid w:val="00975998"/>
    <w:rsid w:val="00975AF0"/>
    <w:rsid w:val="0097685D"/>
    <w:rsid w:val="00976C4C"/>
    <w:rsid w:val="00976E23"/>
    <w:rsid w:val="00977640"/>
    <w:rsid w:val="00977EAA"/>
    <w:rsid w:val="009801D4"/>
    <w:rsid w:val="009802AF"/>
    <w:rsid w:val="00980473"/>
    <w:rsid w:val="00980669"/>
    <w:rsid w:val="00980809"/>
    <w:rsid w:val="00980891"/>
    <w:rsid w:val="00981D6E"/>
    <w:rsid w:val="00981E02"/>
    <w:rsid w:val="0098245D"/>
    <w:rsid w:val="00982B8E"/>
    <w:rsid w:val="00982D1D"/>
    <w:rsid w:val="0098310A"/>
    <w:rsid w:val="009834AE"/>
    <w:rsid w:val="00983C0E"/>
    <w:rsid w:val="0098446A"/>
    <w:rsid w:val="009849A1"/>
    <w:rsid w:val="00984CB7"/>
    <w:rsid w:val="00984D87"/>
    <w:rsid w:val="00984ED4"/>
    <w:rsid w:val="00984EFE"/>
    <w:rsid w:val="009852D9"/>
    <w:rsid w:val="009853C0"/>
    <w:rsid w:val="00985AFC"/>
    <w:rsid w:val="00985CA0"/>
    <w:rsid w:val="00986081"/>
    <w:rsid w:val="009861E9"/>
    <w:rsid w:val="00986311"/>
    <w:rsid w:val="009865DE"/>
    <w:rsid w:val="0098747A"/>
    <w:rsid w:val="009874FE"/>
    <w:rsid w:val="00987624"/>
    <w:rsid w:val="0098769E"/>
    <w:rsid w:val="009876E8"/>
    <w:rsid w:val="009901B2"/>
    <w:rsid w:val="009905E6"/>
    <w:rsid w:val="0099179A"/>
    <w:rsid w:val="00991B5D"/>
    <w:rsid w:val="00991F40"/>
    <w:rsid w:val="00992167"/>
    <w:rsid w:val="009925EE"/>
    <w:rsid w:val="00992C25"/>
    <w:rsid w:val="009933CE"/>
    <w:rsid w:val="0099354C"/>
    <w:rsid w:val="00993D02"/>
    <w:rsid w:val="00993DA7"/>
    <w:rsid w:val="00993FB5"/>
    <w:rsid w:val="009940B5"/>
    <w:rsid w:val="009941F5"/>
    <w:rsid w:val="0099429A"/>
    <w:rsid w:val="00994315"/>
    <w:rsid w:val="009943D8"/>
    <w:rsid w:val="009944D1"/>
    <w:rsid w:val="00994775"/>
    <w:rsid w:val="00994B4E"/>
    <w:rsid w:val="009956C8"/>
    <w:rsid w:val="00995A61"/>
    <w:rsid w:val="00995BB3"/>
    <w:rsid w:val="00995D55"/>
    <w:rsid w:val="00996138"/>
    <w:rsid w:val="009962CD"/>
    <w:rsid w:val="00996B80"/>
    <w:rsid w:val="00997C42"/>
    <w:rsid w:val="00997CF3"/>
    <w:rsid w:val="009A0D3C"/>
    <w:rsid w:val="009A1197"/>
    <w:rsid w:val="009A11DE"/>
    <w:rsid w:val="009A1717"/>
    <w:rsid w:val="009A1830"/>
    <w:rsid w:val="009A1CE6"/>
    <w:rsid w:val="009A1E14"/>
    <w:rsid w:val="009A1E53"/>
    <w:rsid w:val="009A2C15"/>
    <w:rsid w:val="009A3527"/>
    <w:rsid w:val="009A3928"/>
    <w:rsid w:val="009A39B0"/>
    <w:rsid w:val="009A3C3D"/>
    <w:rsid w:val="009A463C"/>
    <w:rsid w:val="009A4B50"/>
    <w:rsid w:val="009A4D05"/>
    <w:rsid w:val="009A4D47"/>
    <w:rsid w:val="009A5343"/>
    <w:rsid w:val="009A5730"/>
    <w:rsid w:val="009A6168"/>
    <w:rsid w:val="009A6598"/>
    <w:rsid w:val="009A6B0F"/>
    <w:rsid w:val="009A70AF"/>
    <w:rsid w:val="009A7BD1"/>
    <w:rsid w:val="009A7E8C"/>
    <w:rsid w:val="009A7F57"/>
    <w:rsid w:val="009B013D"/>
    <w:rsid w:val="009B064D"/>
    <w:rsid w:val="009B0995"/>
    <w:rsid w:val="009B110E"/>
    <w:rsid w:val="009B16B9"/>
    <w:rsid w:val="009B185D"/>
    <w:rsid w:val="009B1965"/>
    <w:rsid w:val="009B1BB5"/>
    <w:rsid w:val="009B234C"/>
    <w:rsid w:val="009B2A0C"/>
    <w:rsid w:val="009B3498"/>
    <w:rsid w:val="009B35EE"/>
    <w:rsid w:val="009B3E65"/>
    <w:rsid w:val="009B3F57"/>
    <w:rsid w:val="009B401F"/>
    <w:rsid w:val="009B40AA"/>
    <w:rsid w:val="009B41C4"/>
    <w:rsid w:val="009B4201"/>
    <w:rsid w:val="009B42CE"/>
    <w:rsid w:val="009B43A5"/>
    <w:rsid w:val="009B48F7"/>
    <w:rsid w:val="009B492C"/>
    <w:rsid w:val="009B4F0D"/>
    <w:rsid w:val="009B5500"/>
    <w:rsid w:val="009B60DA"/>
    <w:rsid w:val="009B62E8"/>
    <w:rsid w:val="009B6704"/>
    <w:rsid w:val="009B670E"/>
    <w:rsid w:val="009B69CA"/>
    <w:rsid w:val="009B6A85"/>
    <w:rsid w:val="009B73D4"/>
    <w:rsid w:val="009B76CA"/>
    <w:rsid w:val="009B7E5A"/>
    <w:rsid w:val="009B7EDE"/>
    <w:rsid w:val="009C00A1"/>
    <w:rsid w:val="009C02B8"/>
    <w:rsid w:val="009C0783"/>
    <w:rsid w:val="009C0858"/>
    <w:rsid w:val="009C0FDD"/>
    <w:rsid w:val="009C18E5"/>
    <w:rsid w:val="009C19AE"/>
    <w:rsid w:val="009C299F"/>
    <w:rsid w:val="009C2F6F"/>
    <w:rsid w:val="009C353E"/>
    <w:rsid w:val="009C3641"/>
    <w:rsid w:val="009C3676"/>
    <w:rsid w:val="009C38F7"/>
    <w:rsid w:val="009C3F7C"/>
    <w:rsid w:val="009C3FD8"/>
    <w:rsid w:val="009C4075"/>
    <w:rsid w:val="009C41EB"/>
    <w:rsid w:val="009C4D08"/>
    <w:rsid w:val="009C4E25"/>
    <w:rsid w:val="009C5325"/>
    <w:rsid w:val="009C5519"/>
    <w:rsid w:val="009C5F24"/>
    <w:rsid w:val="009C5F93"/>
    <w:rsid w:val="009C6039"/>
    <w:rsid w:val="009C6571"/>
    <w:rsid w:val="009C664C"/>
    <w:rsid w:val="009C7305"/>
    <w:rsid w:val="009C767F"/>
    <w:rsid w:val="009C7A03"/>
    <w:rsid w:val="009C7BC2"/>
    <w:rsid w:val="009C7D26"/>
    <w:rsid w:val="009D10FE"/>
    <w:rsid w:val="009D129E"/>
    <w:rsid w:val="009D21A0"/>
    <w:rsid w:val="009D2368"/>
    <w:rsid w:val="009D3027"/>
    <w:rsid w:val="009D35DE"/>
    <w:rsid w:val="009D35F5"/>
    <w:rsid w:val="009D3671"/>
    <w:rsid w:val="009D37C2"/>
    <w:rsid w:val="009D38C0"/>
    <w:rsid w:val="009D3A58"/>
    <w:rsid w:val="009D3D09"/>
    <w:rsid w:val="009D48A3"/>
    <w:rsid w:val="009D48CD"/>
    <w:rsid w:val="009D53E4"/>
    <w:rsid w:val="009D5549"/>
    <w:rsid w:val="009D63E2"/>
    <w:rsid w:val="009D6B87"/>
    <w:rsid w:val="009D6C73"/>
    <w:rsid w:val="009D769F"/>
    <w:rsid w:val="009D7B8A"/>
    <w:rsid w:val="009E08A2"/>
    <w:rsid w:val="009E0953"/>
    <w:rsid w:val="009E09C0"/>
    <w:rsid w:val="009E0BDD"/>
    <w:rsid w:val="009E0FB3"/>
    <w:rsid w:val="009E18ED"/>
    <w:rsid w:val="009E1CA5"/>
    <w:rsid w:val="009E310A"/>
    <w:rsid w:val="009E3D72"/>
    <w:rsid w:val="009E4043"/>
    <w:rsid w:val="009E422B"/>
    <w:rsid w:val="009E4694"/>
    <w:rsid w:val="009E4AA9"/>
    <w:rsid w:val="009E4AD5"/>
    <w:rsid w:val="009E4BE5"/>
    <w:rsid w:val="009E597C"/>
    <w:rsid w:val="009E5A2D"/>
    <w:rsid w:val="009E5AEA"/>
    <w:rsid w:val="009E5FBE"/>
    <w:rsid w:val="009E6790"/>
    <w:rsid w:val="009E7187"/>
    <w:rsid w:val="009E72D3"/>
    <w:rsid w:val="009E7401"/>
    <w:rsid w:val="009E7704"/>
    <w:rsid w:val="009E780E"/>
    <w:rsid w:val="009E792A"/>
    <w:rsid w:val="009E7978"/>
    <w:rsid w:val="009E7A22"/>
    <w:rsid w:val="009F094B"/>
    <w:rsid w:val="009F0B42"/>
    <w:rsid w:val="009F0B62"/>
    <w:rsid w:val="009F0C72"/>
    <w:rsid w:val="009F0CE4"/>
    <w:rsid w:val="009F0D60"/>
    <w:rsid w:val="009F1A6B"/>
    <w:rsid w:val="009F243F"/>
    <w:rsid w:val="009F312C"/>
    <w:rsid w:val="009F38E6"/>
    <w:rsid w:val="009F3918"/>
    <w:rsid w:val="009F3C6A"/>
    <w:rsid w:val="009F465C"/>
    <w:rsid w:val="009F4898"/>
    <w:rsid w:val="009F4A9D"/>
    <w:rsid w:val="009F4AFF"/>
    <w:rsid w:val="009F4EDE"/>
    <w:rsid w:val="009F4FDB"/>
    <w:rsid w:val="009F5197"/>
    <w:rsid w:val="009F51DB"/>
    <w:rsid w:val="009F51EC"/>
    <w:rsid w:val="009F5B26"/>
    <w:rsid w:val="009F60FC"/>
    <w:rsid w:val="009F60FE"/>
    <w:rsid w:val="009F625F"/>
    <w:rsid w:val="009F6439"/>
    <w:rsid w:val="009F69FC"/>
    <w:rsid w:val="009F6D79"/>
    <w:rsid w:val="009F7BE8"/>
    <w:rsid w:val="009F7D5C"/>
    <w:rsid w:val="009F7E52"/>
    <w:rsid w:val="00A003F0"/>
    <w:rsid w:val="00A00B96"/>
    <w:rsid w:val="00A00E90"/>
    <w:rsid w:val="00A0189D"/>
    <w:rsid w:val="00A018EA"/>
    <w:rsid w:val="00A01D3C"/>
    <w:rsid w:val="00A02113"/>
    <w:rsid w:val="00A02214"/>
    <w:rsid w:val="00A02929"/>
    <w:rsid w:val="00A02E77"/>
    <w:rsid w:val="00A03006"/>
    <w:rsid w:val="00A04218"/>
    <w:rsid w:val="00A042D9"/>
    <w:rsid w:val="00A04AFD"/>
    <w:rsid w:val="00A04BA4"/>
    <w:rsid w:val="00A05525"/>
    <w:rsid w:val="00A05584"/>
    <w:rsid w:val="00A055A3"/>
    <w:rsid w:val="00A05AB0"/>
    <w:rsid w:val="00A05CE3"/>
    <w:rsid w:val="00A05FFC"/>
    <w:rsid w:val="00A06678"/>
    <w:rsid w:val="00A06E43"/>
    <w:rsid w:val="00A06E5F"/>
    <w:rsid w:val="00A07255"/>
    <w:rsid w:val="00A0734C"/>
    <w:rsid w:val="00A076DB"/>
    <w:rsid w:val="00A078EE"/>
    <w:rsid w:val="00A07B92"/>
    <w:rsid w:val="00A11646"/>
    <w:rsid w:val="00A11840"/>
    <w:rsid w:val="00A118B5"/>
    <w:rsid w:val="00A12000"/>
    <w:rsid w:val="00A121F3"/>
    <w:rsid w:val="00A12205"/>
    <w:rsid w:val="00A123E3"/>
    <w:rsid w:val="00A1244F"/>
    <w:rsid w:val="00A124E1"/>
    <w:rsid w:val="00A1258C"/>
    <w:rsid w:val="00A125C9"/>
    <w:rsid w:val="00A1288A"/>
    <w:rsid w:val="00A12E9A"/>
    <w:rsid w:val="00A13981"/>
    <w:rsid w:val="00A13BF6"/>
    <w:rsid w:val="00A13F63"/>
    <w:rsid w:val="00A141E1"/>
    <w:rsid w:val="00A143F5"/>
    <w:rsid w:val="00A147DD"/>
    <w:rsid w:val="00A14823"/>
    <w:rsid w:val="00A14B06"/>
    <w:rsid w:val="00A14EE8"/>
    <w:rsid w:val="00A14FF5"/>
    <w:rsid w:val="00A150F4"/>
    <w:rsid w:val="00A153FB"/>
    <w:rsid w:val="00A157E5"/>
    <w:rsid w:val="00A160D9"/>
    <w:rsid w:val="00A16545"/>
    <w:rsid w:val="00A16CE7"/>
    <w:rsid w:val="00A17106"/>
    <w:rsid w:val="00A17120"/>
    <w:rsid w:val="00A172A1"/>
    <w:rsid w:val="00A1742E"/>
    <w:rsid w:val="00A17A90"/>
    <w:rsid w:val="00A17DAB"/>
    <w:rsid w:val="00A2002B"/>
    <w:rsid w:val="00A20462"/>
    <w:rsid w:val="00A204B7"/>
    <w:rsid w:val="00A20DAF"/>
    <w:rsid w:val="00A20E30"/>
    <w:rsid w:val="00A20E63"/>
    <w:rsid w:val="00A214E4"/>
    <w:rsid w:val="00A21525"/>
    <w:rsid w:val="00A2163A"/>
    <w:rsid w:val="00A21A04"/>
    <w:rsid w:val="00A21A05"/>
    <w:rsid w:val="00A21A7D"/>
    <w:rsid w:val="00A21C34"/>
    <w:rsid w:val="00A21C4E"/>
    <w:rsid w:val="00A226B7"/>
    <w:rsid w:val="00A23C52"/>
    <w:rsid w:val="00A23C85"/>
    <w:rsid w:val="00A23F14"/>
    <w:rsid w:val="00A2400E"/>
    <w:rsid w:val="00A24C9B"/>
    <w:rsid w:val="00A24D46"/>
    <w:rsid w:val="00A24EBD"/>
    <w:rsid w:val="00A24EC3"/>
    <w:rsid w:val="00A2526A"/>
    <w:rsid w:val="00A2541B"/>
    <w:rsid w:val="00A25765"/>
    <w:rsid w:val="00A2587F"/>
    <w:rsid w:val="00A25A20"/>
    <w:rsid w:val="00A26759"/>
    <w:rsid w:val="00A26E31"/>
    <w:rsid w:val="00A2753B"/>
    <w:rsid w:val="00A278AF"/>
    <w:rsid w:val="00A27FB8"/>
    <w:rsid w:val="00A30596"/>
    <w:rsid w:val="00A308FD"/>
    <w:rsid w:val="00A30B5E"/>
    <w:rsid w:val="00A311B0"/>
    <w:rsid w:val="00A31571"/>
    <w:rsid w:val="00A318BD"/>
    <w:rsid w:val="00A31D4F"/>
    <w:rsid w:val="00A31FCD"/>
    <w:rsid w:val="00A3221F"/>
    <w:rsid w:val="00A330D3"/>
    <w:rsid w:val="00A34212"/>
    <w:rsid w:val="00A345B0"/>
    <w:rsid w:val="00A34C0B"/>
    <w:rsid w:val="00A34D50"/>
    <w:rsid w:val="00A35326"/>
    <w:rsid w:val="00A357DE"/>
    <w:rsid w:val="00A35EA1"/>
    <w:rsid w:val="00A3657E"/>
    <w:rsid w:val="00A368A0"/>
    <w:rsid w:val="00A36BD7"/>
    <w:rsid w:val="00A36DAC"/>
    <w:rsid w:val="00A36F2C"/>
    <w:rsid w:val="00A370E4"/>
    <w:rsid w:val="00A3755F"/>
    <w:rsid w:val="00A375DE"/>
    <w:rsid w:val="00A402A5"/>
    <w:rsid w:val="00A40BAE"/>
    <w:rsid w:val="00A40DF7"/>
    <w:rsid w:val="00A419BD"/>
    <w:rsid w:val="00A41A4A"/>
    <w:rsid w:val="00A41B5F"/>
    <w:rsid w:val="00A42102"/>
    <w:rsid w:val="00A42211"/>
    <w:rsid w:val="00A42468"/>
    <w:rsid w:val="00A435FF"/>
    <w:rsid w:val="00A43702"/>
    <w:rsid w:val="00A43F65"/>
    <w:rsid w:val="00A44CA6"/>
    <w:rsid w:val="00A44CB7"/>
    <w:rsid w:val="00A44D99"/>
    <w:rsid w:val="00A44E3F"/>
    <w:rsid w:val="00A44E5C"/>
    <w:rsid w:val="00A45759"/>
    <w:rsid w:val="00A4579F"/>
    <w:rsid w:val="00A45AAA"/>
    <w:rsid w:val="00A45B3F"/>
    <w:rsid w:val="00A45D8B"/>
    <w:rsid w:val="00A461B6"/>
    <w:rsid w:val="00A46206"/>
    <w:rsid w:val="00A468B7"/>
    <w:rsid w:val="00A46FDE"/>
    <w:rsid w:val="00A47170"/>
    <w:rsid w:val="00A47567"/>
    <w:rsid w:val="00A501D7"/>
    <w:rsid w:val="00A503E6"/>
    <w:rsid w:val="00A506C6"/>
    <w:rsid w:val="00A50826"/>
    <w:rsid w:val="00A50C3E"/>
    <w:rsid w:val="00A51545"/>
    <w:rsid w:val="00A516C6"/>
    <w:rsid w:val="00A51E15"/>
    <w:rsid w:val="00A51EC4"/>
    <w:rsid w:val="00A522CE"/>
    <w:rsid w:val="00A52DDF"/>
    <w:rsid w:val="00A532EA"/>
    <w:rsid w:val="00A53969"/>
    <w:rsid w:val="00A54071"/>
    <w:rsid w:val="00A54596"/>
    <w:rsid w:val="00A54B82"/>
    <w:rsid w:val="00A54CB6"/>
    <w:rsid w:val="00A54DA4"/>
    <w:rsid w:val="00A552F1"/>
    <w:rsid w:val="00A557E8"/>
    <w:rsid w:val="00A55A4A"/>
    <w:rsid w:val="00A55CDD"/>
    <w:rsid w:val="00A55F19"/>
    <w:rsid w:val="00A56052"/>
    <w:rsid w:val="00A5618D"/>
    <w:rsid w:val="00A56A15"/>
    <w:rsid w:val="00A57075"/>
    <w:rsid w:val="00A575FF"/>
    <w:rsid w:val="00A57B93"/>
    <w:rsid w:val="00A57E7D"/>
    <w:rsid w:val="00A60013"/>
    <w:rsid w:val="00A602FE"/>
    <w:rsid w:val="00A6107C"/>
    <w:rsid w:val="00A6109E"/>
    <w:rsid w:val="00A614F5"/>
    <w:rsid w:val="00A615CD"/>
    <w:rsid w:val="00A61A5E"/>
    <w:rsid w:val="00A620B0"/>
    <w:rsid w:val="00A6268C"/>
    <w:rsid w:val="00A62811"/>
    <w:rsid w:val="00A6289B"/>
    <w:rsid w:val="00A62EFA"/>
    <w:rsid w:val="00A638EC"/>
    <w:rsid w:val="00A64456"/>
    <w:rsid w:val="00A64922"/>
    <w:rsid w:val="00A6494D"/>
    <w:rsid w:val="00A64D42"/>
    <w:rsid w:val="00A64EE3"/>
    <w:rsid w:val="00A65091"/>
    <w:rsid w:val="00A652A4"/>
    <w:rsid w:val="00A655CE"/>
    <w:rsid w:val="00A6563D"/>
    <w:rsid w:val="00A65644"/>
    <w:rsid w:val="00A657D4"/>
    <w:rsid w:val="00A65B13"/>
    <w:rsid w:val="00A65CB7"/>
    <w:rsid w:val="00A674F0"/>
    <w:rsid w:val="00A67F92"/>
    <w:rsid w:val="00A70246"/>
    <w:rsid w:val="00A7079A"/>
    <w:rsid w:val="00A71027"/>
    <w:rsid w:val="00A71781"/>
    <w:rsid w:val="00A71CE0"/>
    <w:rsid w:val="00A71CEC"/>
    <w:rsid w:val="00A71F3C"/>
    <w:rsid w:val="00A72026"/>
    <w:rsid w:val="00A72299"/>
    <w:rsid w:val="00A7241E"/>
    <w:rsid w:val="00A726F0"/>
    <w:rsid w:val="00A7297D"/>
    <w:rsid w:val="00A729F5"/>
    <w:rsid w:val="00A72E2A"/>
    <w:rsid w:val="00A72FB6"/>
    <w:rsid w:val="00A736A5"/>
    <w:rsid w:val="00A73AE3"/>
    <w:rsid w:val="00A743AB"/>
    <w:rsid w:val="00A7499C"/>
    <w:rsid w:val="00A75086"/>
    <w:rsid w:val="00A7591F"/>
    <w:rsid w:val="00A76698"/>
    <w:rsid w:val="00A766D8"/>
    <w:rsid w:val="00A76CC7"/>
    <w:rsid w:val="00A76EA4"/>
    <w:rsid w:val="00A77D86"/>
    <w:rsid w:val="00A804AB"/>
    <w:rsid w:val="00A80B13"/>
    <w:rsid w:val="00A80D9E"/>
    <w:rsid w:val="00A80FAA"/>
    <w:rsid w:val="00A816C1"/>
    <w:rsid w:val="00A81C32"/>
    <w:rsid w:val="00A81EBF"/>
    <w:rsid w:val="00A82F0D"/>
    <w:rsid w:val="00A830EB"/>
    <w:rsid w:val="00A831CE"/>
    <w:rsid w:val="00A837A5"/>
    <w:rsid w:val="00A83BD1"/>
    <w:rsid w:val="00A84371"/>
    <w:rsid w:val="00A8481E"/>
    <w:rsid w:val="00A84A31"/>
    <w:rsid w:val="00A84CFD"/>
    <w:rsid w:val="00A85757"/>
    <w:rsid w:val="00A85881"/>
    <w:rsid w:val="00A85C3D"/>
    <w:rsid w:val="00A85C7B"/>
    <w:rsid w:val="00A85D6B"/>
    <w:rsid w:val="00A85F45"/>
    <w:rsid w:val="00A86223"/>
    <w:rsid w:val="00A86281"/>
    <w:rsid w:val="00A86346"/>
    <w:rsid w:val="00A864BF"/>
    <w:rsid w:val="00A8690A"/>
    <w:rsid w:val="00A869F7"/>
    <w:rsid w:val="00A87230"/>
    <w:rsid w:val="00A879D2"/>
    <w:rsid w:val="00A87CE7"/>
    <w:rsid w:val="00A87E61"/>
    <w:rsid w:val="00A87F15"/>
    <w:rsid w:val="00A904DA"/>
    <w:rsid w:val="00A90A85"/>
    <w:rsid w:val="00A90E85"/>
    <w:rsid w:val="00A91054"/>
    <w:rsid w:val="00A91520"/>
    <w:rsid w:val="00A91899"/>
    <w:rsid w:val="00A9198F"/>
    <w:rsid w:val="00A92C77"/>
    <w:rsid w:val="00A92C7C"/>
    <w:rsid w:val="00A92F93"/>
    <w:rsid w:val="00A934FE"/>
    <w:rsid w:val="00A93576"/>
    <w:rsid w:val="00A93788"/>
    <w:rsid w:val="00A942E0"/>
    <w:rsid w:val="00A9447C"/>
    <w:rsid w:val="00A948B0"/>
    <w:rsid w:val="00A95026"/>
    <w:rsid w:val="00A95828"/>
    <w:rsid w:val="00A959E8"/>
    <w:rsid w:val="00A95C05"/>
    <w:rsid w:val="00A95F56"/>
    <w:rsid w:val="00A95FF6"/>
    <w:rsid w:val="00A961C1"/>
    <w:rsid w:val="00A965F0"/>
    <w:rsid w:val="00A96704"/>
    <w:rsid w:val="00A96D13"/>
    <w:rsid w:val="00A96D33"/>
    <w:rsid w:val="00A96EB0"/>
    <w:rsid w:val="00A96F41"/>
    <w:rsid w:val="00A97099"/>
    <w:rsid w:val="00A973FE"/>
    <w:rsid w:val="00A977C6"/>
    <w:rsid w:val="00A97CAA"/>
    <w:rsid w:val="00A97E11"/>
    <w:rsid w:val="00AA01E7"/>
    <w:rsid w:val="00AA0D4D"/>
    <w:rsid w:val="00AA1081"/>
    <w:rsid w:val="00AA1BC3"/>
    <w:rsid w:val="00AA1C9D"/>
    <w:rsid w:val="00AA1E49"/>
    <w:rsid w:val="00AA20AF"/>
    <w:rsid w:val="00AA20F3"/>
    <w:rsid w:val="00AA2E04"/>
    <w:rsid w:val="00AA3026"/>
    <w:rsid w:val="00AA31FF"/>
    <w:rsid w:val="00AA3A3A"/>
    <w:rsid w:val="00AA3A60"/>
    <w:rsid w:val="00AA3DEB"/>
    <w:rsid w:val="00AA3FFB"/>
    <w:rsid w:val="00AA4904"/>
    <w:rsid w:val="00AA4EC3"/>
    <w:rsid w:val="00AA5676"/>
    <w:rsid w:val="00AA5704"/>
    <w:rsid w:val="00AA59DA"/>
    <w:rsid w:val="00AA5FFF"/>
    <w:rsid w:val="00AA60AF"/>
    <w:rsid w:val="00AA68D0"/>
    <w:rsid w:val="00AA7D13"/>
    <w:rsid w:val="00AB06A1"/>
    <w:rsid w:val="00AB06C0"/>
    <w:rsid w:val="00AB0756"/>
    <w:rsid w:val="00AB09DA"/>
    <w:rsid w:val="00AB10CD"/>
    <w:rsid w:val="00AB1161"/>
    <w:rsid w:val="00AB1262"/>
    <w:rsid w:val="00AB14EF"/>
    <w:rsid w:val="00AB170C"/>
    <w:rsid w:val="00AB175F"/>
    <w:rsid w:val="00AB1798"/>
    <w:rsid w:val="00AB199E"/>
    <w:rsid w:val="00AB1C52"/>
    <w:rsid w:val="00AB21EA"/>
    <w:rsid w:val="00AB2D13"/>
    <w:rsid w:val="00AB2D6D"/>
    <w:rsid w:val="00AB30D4"/>
    <w:rsid w:val="00AB3284"/>
    <w:rsid w:val="00AB3BA2"/>
    <w:rsid w:val="00AB3D88"/>
    <w:rsid w:val="00AB45A7"/>
    <w:rsid w:val="00AB482B"/>
    <w:rsid w:val="00AB4991"/>
    <w:rsid w:val="00AB49E3"/>
    <w:rsid w:val="00AB4D59"/>
    <w:rsid w:val="00AB6876"/>
    <w:rsid w:val="00AB6C7F"/>
    <w:rsid w:val="00AB6DF3"/>
    <w:rsid w:val="00AB6E77"/>
    <w:rsid w:val="00AB714B"/>
    <w:rsid w:val="00AB7503"/>
    <w:rsid w:val="00AB7D05"/>
    <w:rsid w:val="00AB7E47"/>
    <w:rsid w:val="00AB7E95"/>
    <w:rsid w:val="00AC03FF"/>
    <w:rsid w:val="00AC09DD"/>
    <w:rsid w:val="00AC09E2"/>
    <w:rsid w:val="00AC129E"/>
    <w:rsid w:val="00AC22CC"/>
    <w:rsid w:val="00AC29AB"/>
    <w:rsid w:val="00AC2F03"/>
    <w:rsid w:val="00AC3584"/>
    <w:rsid w:val="00AC3862"/>
    <w:rsid w:val="00AC3C5F"/>
    <w:rsid w:val="00AC3E8A"/>
    <w:rsid w:val="00AC4B6A"/>
    <w:rsid w:val="00AC5211"/>
    <w:rsid w:val="00AC527A"/>
    <w:rsid w:val="00AC5767"/>
    <w:rsid w:val="00AC5841"/>
    <w:rsid w:val="00AC5B1B"/>
    <w:rsid w:val="00AC604D"/>
    <w:rsid w:val="00AC637E"/>
    <w:rsid w:val="00AC6474"/>
    <w:rsid w:val="00AC6718"/>
    <w:rsid w:val="00AC6C46"/>
    <w:rsid w:val="00AC6DC5"/>
    <w:rsid w:val="00AC7A7C"/>
    <w:rsid w:val="00AD14C7"/>
    <w:rsid w:val="00AD20C1"/>
    <w:rsid w:val="00AD2459"/>
    <w:rsid w:val="00AD2F51"/>
    <w:rsid w:val="00AD3106"/>
    <w:rsid w:val="00AD3594"/>
    <w:rsid w:val="00AD377C"/>
    <w:rsid w:val="00AD42A7"/>
    <w:rsid w:val="00AD42D8"/>
    <w:rsid w:val="00AD4786"/>
    <w:rsid w:val="00AD47B8"/>
    <w:rsid w:val="00AD496A"/>
    <w:rsid w:val="00AD49F8"/>
    <w:rsid w:val="00AD4E9C"/>
    <w:rsid w:val="00AD4EC0"/>
    <w:rsid w:val="00AD5240"/>
    <w:rsid w:val="00AD57A9"/>
    <w:rsid w:val="00AD57BA"/>
    <w:rsid w:val="00AD5E3F"/>
    <w:rsid w:val="00AD60BD"/>
    <w:rsid w:val="00AD64BA"/>
    <w:rsid w:val="00AD6615"/>
    <w:rsid w:val="00AD6D61"/>
    <w:rsid w:val="00AD6E38"/>
    <w:rsid w:val="00AD7817"/>
    <w:rsid w:val="00AE013B"/>
    <w:rsid w:val="00AE045D"/>
    <w:rsid w:val="00AE0635"/>
    <w:rsid w:val="00AE0968"/>
    <w:rsid w:val="00AE0B32"/>
    <w:rsid w:val="00AE0BB9"/>
    <w:rsid w:val="00AE0DBA"/>
    <w:rsid w:val="00AE1668"/>
    <w:rsid w:val="00AE1CB2"/>
    <w:rsid w:val="00AE1D1B"/>
    <w:rsid w:val="00AE1D48"/>
    <w:rsid w:val="00AE1FA1"/>
    <w:rsid w:val="00AE2740"/>
    <w:rsid w:val="00AE2CED"/>
    <w:rsid w:val="00AE3361"/>
    <w:rsid w:val="00AE3437"/>
    <w:rsid w:val="00AE363E"/>
    <w:rsid w:val="00AE3662"/>
    <w:rsid w:val="00AE3794"/>
    <w:rsid w:val="00AE44B7"/>
    <w:rsid w:val="00AE5178"/>
    <w:rsid w:val="00AE5C17"/>
    <w:rsid w:val="00AE6022"/>
    <w:rsid w:val="00AE60B8"/>
    <w:rsid w:val="00AE63A6"/>
    <w:rsid w:val="00AE6830"/>
    <w:rsid w:val="00AE7255"/>
    <w:rsid w:val="00AE7BDE"/>
    <w:rsid w:val="00AE7F50"/>
    <w:rsid w:val="00AF0603"/>
    <w:rsid w:val="00AF0AAC"/>
    <w:rsid w:val="00AF1235"/>
    <w:rsid w:val="00AF12AD"/>
    <w:rsid w:val="00AF1543"/>
    <w:rsid w:val="00AF1BE7"/>
    <w:rsid w:val="00AF1C11"/>
    <w:rsid w:val="00AF1E9F"/>
    <w:rsid w:val="00AF222D"/>
    <w:rsid w:val="00AF2695"/>
    <w:rsid w:val="00AF2710"/>
    <w:rsid w:val="00AF2788"/>
    <w:rsid w:val="00AF2AEF"/>
    <w:rsid w:val="00AF2FF6"/>
    <w:rsid w:val="00AF3317"/>
    <w:rsid w:val="00AF3654"/>
    <w:rsid w:val="00AF37FC"/>
    <w:rsid w:val="00AF3A2B"/>
    <w:rsid w:val="00AF3BDE"/>
    <w:rsid w:val="00AF42C1"/>
    <w:rsid w:val="00AF42D7"/>
    <w:rsid w:val="00AF4368"/>
    <w:rsid w:val="00AF4524"/>
    <w:rsid w:val="00AF458C"/>
    <w:rsid w:val="00AF46B4"/>
    <w:rsid w:val="00AF46D9"/>
    <w:rsid w:val="00AF489A"/>
    <w:rsid w:val="00AF4C0B"/>
    <w:rsid w:val="00AF4D69"/>
    <w:rsid w:val="00AF4E99"/>
    <w:rsid w:val="00AF51AA"/>
    <w:rsid w:val="00AF583E"/>
    <w:rsid w:val="00AF5E87"/>
    <w:rsid w:val="00AF5ED9"/>
    <w:rsid w:val="00AF657B"/>
    <w:rsid w:val="00AF65DA"/>
    <w:rsid w:val="00AF6F97"/>
    <w:rsid w:val="00AF7436"/>
    <w:rsid w:val="00AF7624"/>
    <w:rsid w:val="00AF7E9B"/>
    <w:rsid w:val="00AF7F6C"/>
    <w:rsid w:val="00B000A0"/>
    <w:rsid w:val="00B0020E"/>
    <w:rsid w:val="00B002DC"/>
    <w:rsid w:val="00B00309"/>
    <w:rsid w:val="00B00642"/>
    <w:rsid w:val="00B00661"/>
    <w:rsid w:val="00B009E2"/>
    <w:rsid w:val="00B00B0C"/>
    <w:rsid w:val="00B01A6A"/>
    <w:rsid w:val="00B01A7D"/>
    <w:rsid w:val="00B01E57"/>
    <w:rsid w:val="00B01ED1"/>
    <w:rsid w:val="00B02320"/>
    <w:rsid w:val="00B02D80"/>
    <w:rsid w:val="00B03119"/>
    <w:rsid w:val="00B04189"/>
    <w:rsid w:val="00B04B7D"/>
    <w:rsid w:val="00B04E76"/>
    <w:rsid w:val="00B04FFC"/>
    <w:rsid w:val="00B051C1"/>
    <w:rsid w:val="00B052C7"/>
    <w:rsid w:val="00B056CB"/>
    <w:rsid w:val="00B0571C"/>
    <w:rsid w:val="00B05A17"/>
    <w:rsid w:val="00B060B5"/>
    <w:rsid w:val="00B06ECD"/>
    <w:rsid w:val="00B07044"/>
    <w:rsid w:val="00B07A29"/>
    <w:rsid w:val="00B07A35"/>
    <w:rsid w:val="00B07C01"/>
    <w:rsid w:val="00B07DC3"/>
    <w:rsid w:val="00B100EF"/>
    <w:rsid w:val="00B1020E"/>
    <w:rsid w:val="00B10494"/>
    <w:rsid w:val="00B109CD"/>
    <w:rsid w:val="00B11B2B"/>
    <w:rsid w:val="00B11D7F"/>
    <w:rsid w:val="00B11E12"/>
    <w:rsid w:val="00B11FEB"/>
    <w:rsid w:val="00B125F2"/>
    <w:rsid w:val="00B12B42"/>
    <w:rsid w:val="00B12F41"/>
    <w:rsid w:val="00B13476"/>
    <w:rsid w:val="00B13639"/>
    <w:rsid w:val="00B1368D"/>
    <w:rsid w:val="00B137BF"/>
    <w:rsid w:val="00B139B9"/>
    <w:rsid w:val="00B139DE"/>
    <w:rsid w:val="00B13F71"/>
    <w:rsid w:val="00B1417E"/>
    <w:rsid w:val="00B147DD"/>
    <w:rsid w:val="00B15E8B"/>
    <w:rsid w:val="00B16387"/>
    <w:rsid w:val="00B1660B"/>
    <w:rsid w:val="00B16875"/>
    <w:rsid w:val="00B16CC7"/>
    <w:rsid w:val="00B16E6A"/>
    <w:rsid w:val="00B16FF4"/>
    <w:rsid w:val="00B17A24"/>
    <w:rsid w:val="00B17EF1"/>
    <w:rsid w:val="00B20001"/>
    <w:rsid w:val="00B20902"/>
    <w:rsid w:val="00B21813"/>
    <w:rsid w:val="00B2189D"/>
    <w:rsid w:val="00B21C41"/>
    <w:rsid w:val="00B226F8"/>
    <w:rsid w:val="00B22DA0"/>
    <w:rsid w:val="00B23087"/>
    <w:rsid w:val="00B233C4"/>
    <w:rsid w:val="00B23DC0"/>
    <w:rsid w:val="00B23F33"/>
    <w:rsid w:val="00B247C3"/>
    <w:rsid w:val="00B24863"/>
    <w:rsid w:val="00B24A18"/>
    <w:rsid w:val="00B24EB3"/>
    <w:rsid w:val="00B252A1"/>
    <w:rsid w:val="00B25437"/>
    <w:rsid w:val="00B25FF6"/>
    <w:rsid w:val="00B260CB"/>
    <w:rsid w:val="00B26113"/>
    <w:rsid w:val="00B267DC"/>
    <w:rsid w:val="00B26D0D"/>
    <w:rsid w:val="00B26D2D"/>
    <w:rsid w:val="00B26D4E"/>
    <w:rsid w:val="00B273CF"/>
    <w:rsid w:val="00B274E0"/>
    <w:rsid w:val="00B276D8"/>
    <w:rsid w:val="00B27807"/>
    <w:rsid w:val="00B27972"/>
    <w:rsid w:val="00B27AB0"/>
    <w:rsid w:val="00B30ACE"/>
    <w:rsid w:val="00B30B99"/>
    <w:rsid w:val="00B311F8"/>
    <w:rsid w:val="00B317B0"/>
    <w:rsid w:val="00B324EF"/>
    <w:rsid w:val="00B32AD6"/>
    <w:rsid w:val="00B32B03"/>
    <w:rsid w:val="00B32BD6"/>
    <w:rsid w:val="00B333AE"/>
    <w:rsid w:val="00B33436"/>
    <w:rsid w:val="00B33A34"/>
    <w:rsid w:val="00B34446"/>
    <w:rsid w:val="00B349F5"/>
    <w:rsid w:val="00B34CEA"/>
    <w:rsid w:val="00B35781"/>
    <w:rsid w:val="00B36431"/>
    <w:rsid w:val="00B36557"/>
    <w:rsid w:val="00B3665E"/>
    <w:rsid w:val="00B36BBF"/>
    <w:rsid w:val="00B37288"/>
    <w:rsid w:val="00B372DF"/>
    <w:rsid w:val="00B37753"/>
    <w:rsid w:val="00B40BFF"/>
    <w:rsid w:val="00B40D57"/>
    <w:rsid w:val="00B40FE9"/>
    <w:rsid w:val="00B41473"/>
    <w:rsid w:val="00B41D44"/>
    <w:rsid w:val="00B420B8"/>
    <w:rsid w:val="00B421C0"/>
    <w:rsid w:val="00B422C9"/>
    <w:rsid w:val="00B4251C"/>
    <w:rsid w:val="00B42A25"/>
    <w:rsid w:val="00B42ADC"/>
    <w:rsid w:val="00B42B02"/>
    <w:rsid w:val="00B42C15"/>
    <w:rsid w:val="00B42DC5"/>
    <w:rsid w:val="00B43848"/>
    <w:rsid w:val="00B43A5F"/>
    <w:rsid w:val="00B441FA"/>
    <w:rsid w:val="00B44227"/>
    <w:rsid w:val="00B44580"/>
    <w:rsid w:val="00B446FA"/>
    <w:rsid w:val="00B4483A"/>
    <w:rsid w:val="00B44D0D"/>
    <w:rsid w:val="00B44EB4"/>
    <w:rsid w:val="00B4510C"/>
    <w:rsid w:val="00B45234"/>
    <w:rsid w:val="00B45322"/>
    <w:rsid w:val="00B459AB"/>
    <w:rsid w:val="00B45BC3"/>
    <w:rsid w:val="00B45E11"/>
    <w:rsid w:val="00B46808"/>
    <w:rsid w:val="00B46E8F"/>
    <w:rsid w:val="00B471D4"/>
    <w:rsid w:val="00B47BE5"/>
    <w:rsid w:val="00B47D70"/>
    <w:rsid w:val="00B47FF6"/>
    <w:rsid w:val="00B5007D"/>
    <w:rsid w:val="00B50E03"/>
    <w:rsid w:val="00B5116C"/>
    <w:rsid w:val="00B51265"/>
    <w:rsid w:val="00B513ED"/>
    <w:rsid w:val="00B5153D"/>
    <w:rsid w:val="00B51796"/>
    <w:rsid w:val="00B518F4"/>
    <w:rsid w:val="00B51E43"/>
    <w:rsid w:val="00B51EF2"/>
    <w:rsid w:val="00B521A3"/>
    <w:rsid w:val="00B522A9"/>
    <w:rsid w:val="00B5279F"/>
    <w:rsid w:val="00B528B5"/>
    <w:rsid w:val="00B52A9D"/>
    <w:rsid w:val="00B52AA4"/>
    <w:rsid w:val="00B53367"/>
    <w:rsid w:val="00B53F24"/>
    <w:rsid w:val="00B541F4"/>
    <w:rsid w:val="00B542B9"/>
    <w:rsid w:val="00B543BE"/>
    <w:rsid w:val="00B543C9"/>
    <w:rsid w:val="00B54898"/>
    <w:rsid w:val="00B54991"/>
    <w:rsid w:val="00B54CBC"/>
    <w:rsid w:val="00B54CE4"/>
    <w:rsid w:val="00B550A9"/>
    <w:rsid w:val="00B55170"/>
    <w:rsid w:val="00B55F0F"/>
    <w:rsid w:val="00B56413"/>
    <w:rsid w:val="00B56556"/>
    <w:rsid w:val="00B5672F"/>
    <w:rsid w:val="00B56805"/>
    <w:rsid w:val="00B56B7C"/>
    <w:rsid w:val="00B56E23"/>
    <w:rsid w:val="00B578DC"/>
    <w:rsid w:val="00B6037F"/>
    <w:rsid w:val="00B60A04"/>
    <w:rsid w:val="00B60A93"/>
    <w:rsid w:val="00B60AF6"/>
    <w:rsid w:val="00B61362"/>
    <w:rsid w:val="00B615D8"/>
    <w:rsid w:val="00B6194A"/>
    <w:rsid w:val="00B61E17"/>
    <w:rsid w:val="00B61FE7"/>
    <w:rsid w:val="00B620DF"/>
    <w:rsid w:val="00B6253C"/>
    <w:rsid w:val="00B62DAC"/>
    <w:rsid w:val="00B62F7C"/>
    <w:rsid w:val="00B63ED1"/>
    <w:rsid w:val="00B63FC0"/>
    <w:rsid w:val="00B63FD0"/>
    <w:rsid w:val="00B64249"/>
    <w:rsid w:val="00B647B9"/>
    <w:rsid w:val="00B64925"/>
    <w:rsid w:val="00B65500"/>
    <w:rsid w:val="00B66B41"/>
    <w:rsid w:val="00B66E55"/>
    <w:rsid w:val="00B66E56"/>
    <w:rsid w:val="00B6719D"/>
    <w:rsid w:val="00B67497"/>
    <w:rsid w:val="00B67C2A"/>
    <w:rsid w:val="00B67CD7"/>
    <w:rsid w:val="00B67CED"/>
    <w:rsid w:val="00B706A0"/>
    <w:rsid w:val="00B70BA6"/>
    <w:rsid w:val="00B70FEB"/>
    <w:rsid w:val="00B715E1"/>
    <w:rsid w:val="00B71921"/>
    <w:rsid w:val="00B72F1C"/>
    <w:rsid w:val="00B7332D"/>
    <w:rsid w:val="00B73362"/>
    <w:rsid w:val="00B734C1"/>
    <w:rsid w:val="00B7367E"/>
    <w:rsid w:val="00B73C25"/>
    <w:rsid w:val="00B7451E"/>
    <w:rsid w:val="00B74637"/>
    <w:rsid w:val="00B74EF7"/>
    <w:rsid w:val="00B7516F"/>
    <w:rsid w:val="00B75250"/>
    <w:rsid w:val="00B75319"/>
    <w:rsid w:val="00B75D23"/>
    <w:rsid w:val="00B75E7D"/>
    <w:rsid w:val="00B761D5"/>
    <w:rsid w:val="00B763DE"/>
    <w:rsid w:val="00B771DB"/>
    <w:rsid w:val="00B803C0"/>
    <w:rsid w:val="00B8059E"/>
    <w:rsid w:val="00B80EDB"/>
    <w:rsid w:val="00B8110B"/>
    <w:rsid w:val="00B8140C"/>
    <w:rsid w:val="00B81551"/>
    <w:rsid w:val="00B81BEA"/>
    <w:rsid w:val="00B81CAC"/>
    <w:rsid w:val="00B82076"/>
    <w:rsid w:val="00B82254"/>
    <w:rsid w:val="00B82F3D"/>
    <w:rsid w:val="00B83424"/>
    <w:rsid w:val="00B837B4"/>
    <w:rsid w:val="00B83FDC"/>
    <w:rsid w:val="00B843E0"/>
    <w:rsid w:val="00B84A77"/>
    <w:rsid w:val="00B84C77"/>
    <w:rsid w:val="00B850B9"/>
    <w:rsid w:val="00B851D4"/>
    <w:rsid w:val="00B85347"/>
    <w:rsid w:val="00B857D8"/>
    <w:rsid w:val="00B85994"/>
    <w:rsid w:val="00B86275"/>
    <w:rsid w:val="00B8672E"/>
    <w:rsid w:val="00B867BD"/>
    <w:rsid w:val="00B870C5"/>
    <w:rsid w:val="00B871FD"/>
    <w:rsid w:val="00B87870"/>
    <w:rsid w:val="00B87D25"/>
    <w:rsid w:val="00B87F87"/>
    <w:rsid w:val="00B9023D"/>
    <w:rsid w:val="00B90443"/>
    <w:rsid w:val="00B909D7"/>
    <w:rsid w:val="00B91043"/>
    <w:rsid w:val="00B910CD"/>
    <w:rsid w:val="00B91192"/>
    <w:rsid w:val="00B91AFE"/>
    <w:rsid w:val="00B91E53"/>
    <w:rsid w:val="00B92A1B"/>
    <w:rsid w:val="00B93130"/>
    <w:rsid w:val="00B93460"/>
    <w:rsid w:val="00B93BB5"/>
    <w:rsid w:val="00B93EBE"/>
    <w:rsid w:val="00B944A2"/>
    <w:rsid w:val="00B94745"/>
    <w:rsid w:val="00B94A16"/>
    <w:rsid w:val="00B94B5E"/>
    <w:rsid w:val="00B95137"/>
    <w:rsid w:val="00B952C3"/>
    <w:rsid w:val="00B953D7"/>
    <w:rsid w:val="00B957DB"/>
    <w:rsid w:val="00B9589B"/>
    <w:rsid w:val="00B95955"/>
    <w:rsid w:val="00B963AB"/>
    <w:rsid w:val="00B964C3"/>
    <w:rsid w:val="00B96638"/>
    <w:rsid w:val="00B9680A"/>
    <w:rsid w:val="00B968CC"/>
    <w:rsid w:val="00B96D19"/>
    <w:rsid w:val="00B9705D"/>
    <w:rsid w:val="00B97406"/>
    <w:rsid w:val="00B9743B"/>
    <w:rsid w:val="00B9783D"/>
    <w:rsid w:val="00B9791A"/>
    <w:rsid w:val="00B97AD0"/>
    <w:rsid w:val="00BA07BE"/>
    <w:rsid w:val="00BA0B22"/>
    <w:rsid w:val="00BA0F9D"/>
    <w:rsid w:val="00BA11BA"/>
    <w:rsid w:val="00BA12BD"/>
    <w:rsid w:val="00BA12BF"/>
    <w:rsid w:val="00BA1B22"/>
    <w:rsid w:val="00BA1B96"/>
    <w:rsid w:val="00BA1CCA"/>
    <w:rsid w:val="00BA2331"/>
    <w:rsid w:val="00BA2605"/>
    <w:rsid w:val="00BA267B"/>
    <w:rsid w:val="00BA26E8"/>
    <w:rsid w:val="00BA27A9"/>
    <w:rsid w:val="00BA2B89"/>
    <w:rsid w:val="00BA2DE1"/>
    <w:rsid w:val="00BA2F3B"/>
    <w:rsid w:val="00BA319C"/>
    <w:rsid w:val="00BA32D7"/>
    <w:rsid w:val="00BA3361"/>
    <w:rsid w:val="00BA3A9D"/>
    <w:rsid w:val="00BA3B6D"/>
    <w:rsid w:val="00BA479E"/>
    <w:rsid w:val="00BA6528"/>
    <w:rsid w:val="00BA6B60"/>
    <w:rsid w:val="00BA6DB3"/>
    <w:rsid w:val="00BA6E1E"/>
    <w:rsid w:val="00BA70E8"/>
    <w:rsid w:val="00BA73EB"/>
    <w:rsid w:val="00BA79DF"/>
    <w:rsid w:val="00BA7BAD"/>
    <w:rsid w:val="00BA7CF8"/>
    <w:rsid w:val="00BA7FE7"/>
    <w:rsid w:val="00BB03C4"/>
    <w:rsid w:val="00BB0F49"/>
    <w:rsid w:val="00BB14A4"/>
    <w:rsid w:val="00BB165D"/>
    <w:rsid w:val="00BB1AC4"/>
    <w:rsid w:val="00BB1F7B"/>
    <w:rsid w:val="00BB23A2"/>
    <w:rsid w:val="00BB256D"/>
    <w:rsid w:val="00BB2BB2"/>
    <w:rsid w:val="00BB2EA3"/>
    <w:rsid w:val="00BB3793"/>
    <w:rsid w:val="00BB3C33"/>
    <w:rsid w:val="00BB3EBB"/>
    <w:rsid w:val="00BB3F7D"/>
    <w:rsid w:val="00BB4117"/>
    <w:rsid w:val="00BB4330"/>
    <w:rsid w:val="00BB468F"/>
    <w:rsid w:val="00BB4872"/>
    <w:rsid w:val="00BB493A"/>
    <w:rsid w:val="00BB5030"/>
    <w:rsid w:val="00BB52E2"/>
    <w:rsid w:val="00BB52EC"/>
    <w:rsid w:val="00BB5E24"/>
    <w:rsid w:val="00BB6471"/>
    <w:rsid w:val="00BB6786"/>
    <w:rsid w:val="00BB74AF"/>
    <w:rsid w:val="00BB7B22"/>
    <w:rsid w:val="00BB7CBA"/>
    <w:rsid w:val="00BB7E55"/>
    <w:rsid w:val="00BC11C5"/>
    <w:rsid w:val="00BC2086"/>
    <w:rsid w:val="00BC20C8"/>
    <w:rsid w:val="00BC232D"/>
    <w:rsid w:val="00BC2419"/>
    <w:rsid w:val="00BC2660"/>
    <w:rsid w:val="00BC2933"/>
    <w:rsid w:val="00BC2F14"/>
    <w:rsid w:val="00BC3B36"/>
    <w:rsid w:val="00BC3F74"/>
    <w:rsid w:val="00BC458F"/>
    <w:rsid w:val="00BC48C9"/>
    <w:rsid w:val="00BC4A58"/>
    <w:rsid w:val="00BC4A5F"/>
    <w:rsid w:val="00BC4B6B"/>
    <w:rsid w:val="00BC4C5B"/>
    <w:rsid w:val="00BC4C95"/>
    <w:rsid w:val="00BC54F8"/>
    <w:rsid w:val="00BC5501"/>
    <w:rsid w:val="00BC5768"/>
    <w:rsid w:val="00BC5A27"/>
    <w:rsid w:val="00BC5A41"/>
    <w:rsid w:val="00BC5B91"/>
    <w:rsid w:val="00BC5EC6"/>
    <w:rsid w:val="00BC5FE5"/>
    <w:rsid w:val="00BC605D"/>
    <w:rsid w:val="00BC611A"/>
    <w:rsid w:val="00BC670D"/>
    <w:rsid w:val="00BC6979"/>
    <w:rsid w:val="00BC6B09"/>
    <w:rsid w:val="00BC6E57"/>
    <w:rsid w:val="00BC7938"/>
    <w:rsid w:val="00BC7FFE"/>
    <w:rsid w:val="00BD0A91"/>
    <w:rsid w:val="00BD1489"/>
    <w:rsid w:val="00BD1E05"/>
    <w:rsid w:val="00BD2383"/>
    <w:rsid w:val="00BD274F"/>
    <w:rsid w:val="00BD29D5"/>
    <w:rsid w:val="00BD2C88"/>
    <w:rsid w:val="00BD37F4"/>
    <w:rsid w:val="00BD3ADF"/>
    <w:rsid w:val="00BD4573"/>
    <w:rsid w:val="00BD48A6"/>
    <w:rsid w:val="00BD4DBB"/>
    <w:rsid w:val="00BD4E26"/>
    <w:rsid w:val="00BD5545"/>
    <w:rsid w:val="00BD5C22"/>
    <w:rsid w:val="00BD6388"/>
    <w:rsid w:val="00BD6B50"/>
    <w:rsid w:val="00BD6D17"/>
    <w:rsid w:val="00BD6D3E"/>
    <w:rsid w:val="00BD7702"/>
    <w:rsid w:val="00BD797F"/>
    <w:rsid w:val="00BD7EE5"/>
    <w:rsid w:val="00BE017E"/>
    <w:rsid w:val="00BE03D7"/>
    <w:rsid w:val="00BE0905"/>
    <w:rsid w:val="00BE0D65"/>
    <w:rsid w:val="00BE1096"/>
    <w:rsid w:val="00BE118A"/>
    <w:rsid w:val="00BE14B7"/>
    <w:rsid w:val="00BE16C0"/>
    <w:rsid w:val="00BE1D9E"/>
    <w:rsid w:val="00BE25DE"/>
    <w:rsid w:val="00BE25F7"/>
    <w:rsid w:val="00BE2B69"/>
    <w:rsid w:val="00BE2CEA"/>
    <w:rsid w:val="00BE325F"/>
    <w:rsid w:val="00BE401E"/>
    <w:rsid w:val="00BE4C41"/>
    <w:rsid w:val="00BE50DE"/>
    <w:rsid w:val="00BE51E3"/>
    <w:rsid w:val="00BE5254"/>
    <w:rsid w:val="00BE53CB"/>
    <w:rsid w:val="00BE585D"/>
    <w:rsid w:val="00BE58AF"/>
    <w:rsid w:val="00BE5987"/>
    <w:rsid w:val="00BE63A1"/>
    <w:rsid w:val="00BE671A"/>
    <w:rsid w:val="00BE6BDE"/>
    <w:rsid w:val="00BE6EA0"/>
    <w:rsid w:val="00BE722D"/>
    <w:rsid w:val="00BE7350"/>
    <w:rsid w:val="00BE7914"/>
    <w:rsid w:val="00BF03E8"/>
    <w:rsid w:val="00BF0B34"/>
    <w:rsid w:val="00BF0D98"/>
    <w:rsid w:val="00BF10E3"/>
    <w:rsid w:val="00BF15A6"/>
    <w:rsid w:val="00BF19FC"/>
    <w:rsid w:val="00BF2140"/>
    <w:rsid w:val="00BF22F2"/>
    <w:rsid w:val="00BF2910"/>
    <w:rsid w:val="00BF2A4A"/>
    <w:rsid w:val="00BF2BFC"/>
    <w:rsid w:val="00BF2FF3"/>
    <w:rsid w:val="00BF3CC7"/>
    <w:rsid w:val="00BF4601"/>
    <w:rsid w:val="00BF4B15"/>
    <w:rsid w:val="00BF4BCA"/>
    <w:rsid w:val="00BF54E4"/>
    <w:rsid w:val="00BF5548"/>
    <w:rsid w:val="00BF5767"/>
    <w:rsid w:val="00BF5BAB"/>
    <w:rsid w:val="00BF71DC"/>
    <w:rsid w:val="00BF7A0D"/>
    <w:rsid w:val="00BF7DC5"/>
    <w:rsid w:val="00C0006D"/>
    <w:rsid w:val="00C0015D"/>
    <w:rsid w:val="00C016DE"/>
    <w:rsid w:val="00C019D3"/>
    <w:rsid w:val="00C01C6E"/>
    <w:rsid w:val="00C02618"/>
    <w:rsid w:val="00C0282C"/>
    <w:rsid w:val="00C02D5F"/>
    <w:rsid w:val="00C03817"/>
    <w:rsid w:val="00C038C1"/>
    <w:rsid w:val="00C03953"/>
    <w:rsid w:val="00C04188"/>
    <w:rsid w:val="00C045B5"/>
    <w:rsid w:val="00C049EE"/>
    <w:rsid w:val="00C0530F"/>
    <w:rsid w:val="00C05330"/>
    <w:rsid w:val="00C05875"/>
    <w:rsid w:val="00C058A6"/>
    <w:rsid w:val="00C058D7"/>
    <w:rsid w:val="00C05D14"/>
    <w:rsid w:val="00C05E4A"/>
    <w:rsid w:val="00C06343"/>
    <w:rsid w:val="00C06583"/>
    <w:rsid w:val="00C0699A"/>
    <w:rsid w:val="00C070E0"/>
    <w:rsid w:val="00C071F3"/>
    <w:rsid w:val="00C07670"/>
    <w:rsid w:val="00C07A87"/>
    <w:rsid w:val="00C07CEB"/>
    <w:rsid w:val="00C07ED8"/>
    <w:rsid w:val="00C07FEA"/>
    <w:rsid w:val="00C103F9"/>
    <w:rsid w:val="00C10450"/>
    <w:rsid w:val="00C10627"/>
    <w:rsid w:val="00C10B11"/>
    <w:rsid w:val="00C10D33"/>
    <w:rsid w:val="00C10D3B"/>
    <w:rsid w:val="00C11107"/>
    <w:rsid w:val="00C114A0"/>
    <w:rsid w:val="00C117DA"/>
    <w:rsid w:val="00C11A1F"/>
    <w:rsid w:val="00C11C5C"/>
    <w:rsid w:val="00C122DD"/>
    <w:rsid w:val="00C1308D"/>
    <w:rsid w:val="00C130E8"/>
    <w:rsid w:val="00C131A1"/>
    <w:rsid w:val="00C13259"/>
    <w:rsid w:val="00C13308"/>
    <w:rsid w:val="00C1375A"/>
    <w:rsid w:val="00C1387A"/>
    <w:rsid w:val="00C13F63"/>
    <w:rsid w:val="00C14900"/>
    <w:rsid w:val="00C15DAD"/>
    <w:rsid w:val="00C175D2"/>
    <w:rsid w:val="00C17A0B"/>
    <w:rsid w:val="00C202B4"/>
    <w:rsid w:val="00C20359"/>
    <w:rsid w:val="00C20B0F"/>
    <w:rsid w:val="00C20ECC"/>
    <w:rsid w:val="00C20F76"/>
    <w:rsid w:val="00C2152C"/>
    <w:rsid w:val="00C21669"/>
    <w:rsid w:val="00C21D50"/>
    <w:rsid w:val="00C2205D"/>
    <w:rsid w:val="00C222C3"/>
    <w:rsid w:val="00C223D7"/>
    <w:rsid w:val="00C2244A"/>
    <w:rsid w:val="00C227F3"/>
    <w:rsid w:val="00C231BD"/>
    <w:rsid w:val="00C23679"/>
    <w:rsid w:val="00C23976"/>
    <w:rsid w:val="00C23CEC"/>
    <w:rsid w:val="00C23E3A"/>
    <w:rsid w:val="00C24850"/>
    <w:rsid w:val="00C24F14"/>
    <w:rsid w:val="00C25F13"/>
    <w:rsid w:val="00C26163"/>
    <w:rsid w:val="00C262FF"/>
    <w:rsid w:val="00C263B5"/>
    <w:rsid w:val="00C267AF"/>
    <w:rsid w:val="00C272D7"/>
    <w:rsid w:val="00C27469"/>
    <w:rsid w:val="00C27A16"/>
    <w:rsid w:val="00C3017F"/>
    <w:rsid w:val="00C30481"/>
    <w:rsid w:val="00C30723"/>
    <w:rsid w:val="00C308EF"/>
    <w:rsid w:val="00C30967"/>
    <w:rsid w:val="00C30A80"/>
    <w:rsid w:val="00C30FD0"/>
    <w:rsid w:val="00C315F1"/>
    <w:rsid w:val="00C316B7"/>
    <w:rsid w:val="00C31926"/>
    <w:rsid w:val="00C319F2"/>
    <w:rsid w:val="00C31B3F"/>
    <w:rsid w:val="00C328FB"/>
    <w:rsid w:val="00C32CFA"/>
    <w:rsid w:val="00C333F1"/>
    <w:rsid w:val="00C3347D"/>
    <w:rsid w:val="00C339C3"/>
    <w:rsid w:val="00C339E1"/>
    <w:rsid w:val="00C3409A"/>
    <w:rsid w:val="00C34426"/>
    <w:rsid w:val="00C344B8"/>
    <w:rsid w:val="00C348FD"/>
    <w:rsid w:val="00C35064"/>
    <w:rsid w:val="00C35366"/>
    <w:rsid w:val="00C3591C"/>
    <w:rsid w:val="00C35959"/>
    <w:rsid w:val="00C37B1F"/>
    <w:rsid w:val="00C37B59"/>
    <w:rsid w:val="00C37B6D"/>
    <w:rsid w:val="00C40800"/>
    <w:rsid w:val="00C40A6A"/>
    <w:rsid w:val="00C40F4B"/>
    <w:rsid w:val="00C40F77"/>
    <w:rsid w:val="00C412B6"/>
    <w:rsid w:val="00C422D3"/>
    <w:rsid w:val="00C428FA"/>
    <w:rsid w:val="00C42C7C"/>
    <w:rsid w:val="00C42D29"/>
    <w:rsid w:val="00C43904"/>
    <w:rsid w:val="00C439F4"/>
    <w:rsid w:val="00C448E2"/>
    <w:rsid w:val="00C449D6"/>
    <w:rsid w:val="00C44B40"/>
    <w:rsid w:val="00C45099"/>
    <w:rsid w:val="00C4509E"/>
    <w:rsid w:val="00C451AD"/>
    <w:rsid w:val="00C457B4"/>
    <w:rsid w:val="00C459F6"/>
    <w:rsid w:val="00C45F66"/>
    <w:rsid w:val="00C4606C"/>
    <w:rsid w:val="00C462C9"/>
    <w:rsid w:val="00C4656C"/>
    <w:rsid w:val="00C46AB2"/>
    <w:rsid w:val="00C46DA3"/>
    <w:rsid w:val="00C47366"/>
    <w:rsid w:val="00C474AD"/>
    <w:rsid w:val="00C476B7"/>
    <w:rsid w:val="00C47849"/>
    <w:rsid w:val="00C47906"/>
    <w:rsid w:val="00C47C18"/>
    <w:rsid w:val="00C47CCC"/>
    <w:rsid w:val="00C47DB2"/>
    <w:rsid w:val="00C502D4"/>
    <w:rsid w:val="00C50509"/>
    <w:rsid w:val="00C50A0A"/>
    <w:rsid w:val="00C5135D"/>
    <w:rsid w:val="00C515A4"/>
    <w:rsid w:val="00C516ED"/>
    <w:rsid w:val="00C518ED"/>
    <w:rsid w:val="00C51C04"/>
    <w:rsid w:val="00C529D5"/>
    <w:rsid w:val="00C52BD5"/>
    <w:rsid w:val="00C534C8"/>
    <w:rsid w:val="00C53540"/>
    <w:rsid w:val="00C53CD1"/>
    <w:rsid w:val="00C54373"/>
    <w:rsid w:val="00C5456D"/>
    <w:rsid w:val="00C54B95"/>
    <w:rsid w:val="00C54F6E"/>
    <w:rsid w:val="00C5514B"/>
    <w:rsid w:val="00C55357"/>
    <w:rsid w:val="00C55715"/>
    <w:rsid w:val="00C55CEC"/>
    <w:rsid w:val="00C55E20"/>
    <w:rsid w:val="00C56143"/>
    <w:rsid w:val="00C56251"/>
    <w:rsid w:val="00C573FF"/>
    <w:rsid w:val="00C57997"/>
    <w:rsid w:val="00C57E8E"/>
    <w:rsid w:val="00C6065D"/>
    <w:rsid w:val="00C6074B"/>
    <w:rsid w:val="00C60AEF"/>
    <w:rsid w:val="00C615D8"/>
    <w:rsid w:val="00C61B14"/>
    <w:rsid w:val="00C61C28"/>
    <w:rsid w:val="00C61F12"/>
    <w:rsid w:val="00C622A5"/>
    <w:rsid w:val="00C6295D"/>
    <w:rsid w:val="00C62D5D"/>
    <w:rsid w:val="00C632C2"/>
    <w:rsid w:val="00C633D9"/>
    <w:rsid w:val="00C6360B"/>
    <w:rsid w:val="00C63887"/>
    <w:rsid w:val="00C63908"/>
    <w:rsid w:val="00C639B7"/>
    <w:rsid w:val="00C64454"/>
    <w:rsid w:val="00C65A1B"/>
    <w:rsid w:val="00C65AC8"/>
    <w:rsid w:val="00C6608C"/>
    <w:rsid w:val="00C660A9"/>
    <w:rsid w:val="00C66422"/>
    <w:rsid w:val="00C66FF4"/>
    <w:rsid w:val="00C67352"/>
    <w:rsid w:val="00C67DFA"/>
    <w:rsid w:val="00C70CBE"/>
    <w:rsid w:val="00C70E27"/>
    <w:rsid w:val="00C7129F"/>
    <w:rsid w:val="00C718E0"/>
    <w:rsid w:val="00C71E5F"/>
    <w:rsid w:val="00C72A3E"/>
    <w:rsid w:val="00C73976"/>
    <w:rsid w:val="00C73BD0"/>
    <w:rsid w:val="00C73D8E"/>
    <w:rsid w:val="00C74117"/>
    <w:rsid w:val="00C7440B"/>
    <w:rsid w:val="00C747C2"/>
    <w:rsid w:val="00C74ED9"/>
    <w:rsid w:val="00C7570A"/>
    <w:rsid w:val="00C75C60"/>
    <w:rsid w:val="00C75C9C"/>
    <w:rsid w:val="00C76BD4"/>
    <w:rsid w:val="00C779C3"/>
    <w:rsid w:val="00C77A22"/>
    <w:rsid w:val="00C77CC3"/>
    <w:rsid w:val="00C804B9"/>
    <w:rsid w:val="00C80A88"/>
    <w:rsid w:val="00C80BA6"/>
    <w:rsid w:val="00C812AC"/>
    <w:rsid w:val="00C81536"/>
    <w:rsid w:val="00C81565"/>
    <w:rsid w:val="00C8165D"/>
    <w:rsid w:val="00C82262"/>
    <w:rsid w:val="00C82570"/>
    <w:rsid w:val="00C82CCD"/>
    <w:rsid w:val="00C82EC4"/>
    <w:rsid w:val="00C82FB6"/>
    <w:rsid w:val="00C83BD2"/>
    <w:rsid w:val="00C83C9C"/>
    <w:rsid w:val="00C83F4C"/>
    <w:rsid w:val="00C8403A"/>
    <w:rsid w:val="00C840AB"/>
    <w:rsid w:val="00C8413E"/>
    <w:rsid w:val="00C8501D"/>
    <w:rsid w:val="00C85056"/>
    <w:rsid w:val="00C85635"/>
    <w:rsid w:val="00C85B61"/>
    <w:rsid w:val="00C8629F"/>
    <w:rsid w:val="00C8686F"/>
    <w:rsid w:val="00C870F2"/>
    <w:rsid w:val="00C87172"/>
    <w:rsid w:val="00C872B3"/>
    <w:rsid w:val="00C87332"/>
    <w:rsid w:val="00C8751E"/>
    <w:rsid w:val="00C87DC2"/>
    <w:rsid w:val="00C9038E"/>
    <w:rsid w:val="00C9043C"/>
    <w:rsid w:val="00C90DE2"/>
    <w:rsid w:val="00C91B12"/>
    <w:rsid w:val="00C91BEF"/>
    <w:rsid w:val="00C91E27"/>
    <w:rsid w:val="00C923CE"/>
    <w:rsid w:val="00C926F5"/>
    <w:rsid w:val="00C92B87"/>
    <w:rsid w:val="00C92BAD"/>
    <w:rsid w:val="00C92E09"/>
    <w:rsid w:val="00C92EC5"/>
    <w:rsid w:val="00C92EDB"/>
    <w:rsid w:val="00C93CE5"/>
    <w:rsid w:val="00C94069"/>
    <w:rsid w:val="00C943D8"/>
    <w:rsid w:val="00C950A7"/>
    <w:rsid w:val="00C954B4"/>
    <w:rsid w:val="00C9551A"/>
    <w:rsid w:val="00C95649"/>
    <w:rsid w:val="00C956B3"/>
    <w:rsid w:val="00C95BB8"/>
    <w:rsid w:val="00C97117"/>
    <w:rsid w:val="00C971B6"/>
    <w:rsid w:val="00C97FFD"/>
    <w:rsid w:val="00CA01A8"/>
    <w:rsid w:val="00CA0D8B"/>
    <w:rsid w:val="00CA1166"/>
    <w:rsid w:val="00CA15F1"/>
    <w:rsid w:val="00CA1A73"/>
    <w:rsid w:val="00CA226D"/>
    <w:rsid w:val="00CA2C33"/>
    <w:rsid w:val="00CA3285"/>
    <w:rsid w:val="00CA3317"/>
    <w:rsid w:val="00CA3F24"/>
    <w:rsid w:val="00CA475E"/>
    <w:rsid w:val="00CA509F"/>
    <w:rsid w:val="00CA5132"/>
    <w:rsid w:val="00CA573B"/>
    <w:rsid w:val="00CA63B3"/>
    <w:rsid w:val="00CA69A8"/>
    <w:rsid w:val="00CA6AC6"/>
    <w:rsid w:val="00CA6BD2"/>
    <w:rsid w:val="00CA6CB8"/>
    <w:rsid w:val="00CA6FAD"/>
    <w:rsid w:val="00CA715F"/>
    <w:rsid w:val="00CA75B3"/>
    <w:rsid w:val="00CA75BB"/>
    <w:rsid w:val="00CA798D"/>
    <w:rsid w:val="00CA7CB6"/>
    <w:rsid w:val="00CB029C"/>
    <w:rsid w:val="00CB0362"/>
    <w:rsid w:val="00CB0668"/>
    <w:rsid w:val="00CB0F18"/>
    <w:rsid w:val="00CB1689"/>
    <w:rsid w:val="00CB1EF9"/>
    <w:rsid w:val="00CB200F"/>
    <w:rsid w:val="00CB2182"/>
    <w:rsid w:val="00CB21E0"/>
    <w:rsid w:val="00CB2207"/>
    <w:rsid w:val="00CB223C"/>
    <w:rsid w:val="00CB22AE"/>
    <w:rsid w:val="00CB245C"/>
    <w:rsid w:val="00CB27D4"/>
    <w:rsid w:val="00CB2AFA"/>
    <w:rsid w:val="00CB2B1B"/>
    <w:rsid w:val="00CB2C1E"/>
    <w:rsid w:val="00CB3BDC"/>
    <w:rsid w:val="00CB3C85"/>
    <w:rsid w:val="00CB43E1"/>
    <w:rsid w:val="00CB4C0A"/>
    <w:rsid w:val="00CB4FE0"/>
    <w:rsid w:val="00CB5646"/>
    <w:rsid w:val="00CB5835"/>
    <w:rsid w:val="00CB5B48"/>
    <w:rsid w:val="00CB5C0C"/>
    <w:rsid w:val="00CB65A9"/>
    <w:rsid w:val="00CB6DBF"/>
    <w:rsid w:val="00CB734B"/>
    <w:rsid w:val="00CB7475"/>
    <w:rsid w:val="00CB7C03"/>
    <w:rsid w:val="00CB7C2B"/>
    <w:rsid w:val="00CC00D7"/>
    <w:rsid w:val="00CC03D8"/>
    <w:rsid w:val="00CC0511"/>
    <w:rsid w:val="00CC123A"/>
    <w:rsid w:val="00CC1368"/>
    <w:rsid w:val="00CC138F"/>
    <w:rsid w:val="00CC1889"/>
    <w:rsid w:val="00CC1B6D"/>
    <w:rsid w:val="00CC1C9C"/>
    <w:rsid w:val="00CC1D64"/>
    <w:rsid w:val="00CC27BB"/>
    <w:rsid w:val="00CC286D"/>
    <w:rsid w:val="00CC2E58"/>
    <w:rsid w:val="00CC3198"/>
    <w:rsid w:val="00CC338A"/>
    <w:rsid w:val="00CC34D9"/>
    <w:rsid w:val="00CC34E9"/>
    <w:rsid w:val="00CC37D2"/>
    <w:rsid w:val="00CC39AC"/>
    <w:rsid w:val="00CC3A4E"/>
    <w:rsid w:val="00CC3AFE"/>
    <w:rsid w:val="00CC3F56"/>
    <w:rsid w:val="00CC3F8F"/>
    <w:rsid w:val="00CC3FCC"/>
    <w:rsid w:val="00CC47CA"/>
    <w:rsid w:val="00CC4BD2"/>
    <w:rsid w:val="00CC4FFB"/>
    <w:rsid w:val="00CC5525"/>
    <w:rsid w:val="00CC596D"/>
    <w:rsid w:val="00CC5DE6"/>
    <w:rsid w:val="00CC617B"/>
    <w:rsid w:val="00CC79D0"/>
    <w:rsid w:val="00CC7E7D"/>
    <w:rsid w:val="00CC7F6E"/>
    <w:rsid w:val="00CD01A0"/>
    <w:rsid w:val="00CD03B3"/>
    <w:rsid w:val="00CD045E"/>
    <w:rsid w:val="00CD06DD"/>
    <w:rsid w:val="00CD07D5"/>
    <w:rsid w:val="00CD1570"/>
    <w:rsid w:val="00CD181C"/>
    <w:rsid w:val="00CD1870"/>
    <w:rsid w:val="00CD1DC6"/>
    <w:rsid w:val="00CD22D1"/>
    <w:rsid w:val="00CD2806"/>
    <w:rsid w:val="00CD2952"/>
    <w:rsid w:val="00CD295D"/>
    <w:rsid w:val="00CD296A"/>
    <w:rsid w:val="00CD2A81"/>
    <w:rsid w:val="00CD32AB"/>
    <w:rsid w:val="00CD33CC"/>
    <w:rsid w:val="00CD3734"/>
    <w:rsid w:val="00CD446D"/>
    <w:rsid w:val="00CD48D3"/>
    <w:rsid w:val="00CD4F8D"/>
    <w:rsid w:val="00CD627B"/>
    <w:rsid w:val="00CD662C"/>
    <w:rsid w:val="00CD6AF0"/>
    <w:rsid w:val="00CD7795"/>
    <w:rsid w:val="00CE01B5"/>
    <w:rsid w:val="00CE0F3E"/>
    <w:rsid w:val="00CE0FC5"/>
    <w:rsid w:val="00CE13FA"/>
    <w:rsid w:val="00CE21C1"/>
    <w:rsid w:val="00CE22AD"/>
    <w:rsid w:val="00CE2385"/>
    <w:rsid w:val="00CE2496"/>
    <w:rsid w:val="00CE2BB2"/>
    <w:rsid w:val="00CE2C03"/>
    <w:rsid w:val="00CE31D5"/>
    <w:rsid w:val="00CE328F"/>
    <w:rsid w:val="00CE35F2"/>
    <w:rsid w:val="00CE38C2"/>
    <w:rsid w:val="00CE3AC5"/>
    <w:rsid w:val="00CE3C4A"/>
    <w:rsid w:val="00CE4285"/>
    <w:rsid w:val="00CE457A"/>
    <w:rsid w:val="00CE48F9"/>
    <w:rsid w:val="00CE5171"/>
    <w:rsid w:val="00CE5312"/>
    <w:rsid w:val="00CE5B7F"/>
    <w:rsid w:val="00CE6196"/>
    <w:rsid w:val="00CE658E"/>
    <w:rsid w:val="00CE68CA"/>
    <w:rsid w:val="00CE6BAA"/>
    <w:rsid w:val="00CE7161"/>
    <w:rsid w:val="00CE79CA"/>
    <w:rsid w:val="00CE7B3B"/>
    <w:rsid w:val="00CE7D0A"/>
    <w:rsid w:val="00CF0E5B"/>
    <w:rsid w:val="00CF13E0"/>
    <w:rsid w:val="00CF16F6"/>
    <w:rsid w:val="00CF18CC"/>
    <w:rsid w:val="00CF1AB6"/>
    <w:rsid w:val="00CF1B6F"/>
    <w:rsid w:val="00CF1EFC"/>
    <w:rsid w:val="00CF23E0"/>
    <w:rsid w:val="00CF34F6"/>
    <w:rsid w:val="00CF3E4B"/>
    <w:rsid w:val="00CF47EA"/>
    <w:rsid w:val="00CF48AB"/>
    <w:rsid w:val="00CF4B11"/>
    <w:rsid w:val="00CF5031"/>
    <w:rsid w:val="00CF5244"/>
    <w:rsid w:val="00CF5D8A"/>
    <w:rsid w:val="00CF61AC"/>
    <w:rsid w:val="00CF742D"/>
    <w:rsid w:val="00CF7A73"/>
    <w:rsid w:val="00D00072"/>
    <w:rsid w:val="00D00B28"/>
    <w:rsid w:val="00D00E04"/>
    <w:rsid w:val="00D00FA3"/>
    <w:rsid w:val="00D01472"/>
    <w:rsid w:val="00D014BC"/>
    <w:rsid w:val="00D014E4"/>
    <w:rsid w:val="00D01AA3"/>
    <w:rsid w:val="00D01DD0"/>
    <w:rsid w:val="00D0267F"/>
    <w:rsid w:val="00D029FF"/>
    <w:rsid w:val="00D0300F"/>
    <w:rsid w:val="00D035EA"/>
    <w:rsid w:val="00D03A7D"/>
    <w:rsid w:val="00D03ECD"/>
    <w:rsid w:val="00D04188"/>
    <w:rsid w:val="00D04662"/>
    <w:rsid w:val="00D046E8"/>
    <w:rsid w:val="00D04C92"/>
    <w:rsid w:val="00D04CEA"/>
    <w:rsid w:val="00D051E0"/>
    <w:rsid w:val="00D06710"/>
    <w:rsid w:val="00D067D1"/>
    <w:rsid w:val="00D06857"/>
    <w:rsid w:val="00D06E69"/>
    <w:rsid w:val="00D0742C"/>
    <w:rsid w:val="00D07FA9"/>
    <w:rsid w:val="00D10E44"/>
    <w:rsid w:val="00D11268"/>
    <w:rsid w:val="00D11738"/>
    <w:rsid w:val="00D11A7A"/>
    <w:rsid w:val="00D11AEA"/>
    <w:rsid w:val="00D12078"/>
    <w:rsid w:val="00D1211F"/>
    <w:rsid w:val="00D1223B"/>
    <w:rsid w:val="00D127D0"/>
    <w:rsid w:val="00D128AB"/>
    <w:rsid w:val="00D12B2E"/>
    <w:rsid w:val="00D1319F"/>
    <w:rsid w:val="00D13695"/>
    <w:rsid w:val="00D1378B"/>
    <w:rsid w:val="00D13980"/>
    <w:rsid w:val="00D13B37"/>
    <w:rsid w:val="00D13F10"/>
    <w:rsid w:val="00D15475"/>
    <w:rsid w:val="00D158D6"/>
    <w:rsid w:val="00D165D0"/>
    <w:rsid w:val="00D1683E"/>
    <w:rsid w:val="00D16D77"/>
    <w:rsid w:val="00D16E0C"/>
    <w:rsid w:val="00D172E1"/>
    <w:rsid w:val="00D1733D"/>
    <w:rsid w:val="00D176BD"/>
    <w:rsid w:val="00D1779C"/>
    <w:rsid w:val="00D1779E"/>
    <w:rsid w:val="00D17F76"/>
    <w:rsid w:val="00D202D1"/>
    <w:rsid w:val="00D208B9"/>
    <w:rsid w:val="00D20B5D"/>
    <w:rsid w:val="00D20D03"/>
    <w:rsid w:val="00D21032"/>
    <w:rsid w:val="00D21188"/>
    <w:rsid w:val="00D21486"/>
    <w:rsid w:val="00D214BC"/>
    <w:rsid w:val="00D214E3"/>
    <w:rsid w:val="00D219CD"/>
    <w:rsid w:val="00D21EFF"/>
    <w:rsid w:val="00D21F95"/>
    <w:rsid w:val="00D220C9"/>
    <w:rsid w:val="00D22554"/>
    <w:rsid w:val="00D225BD"/>
    <w:rsid w:val="00D22708"/>
    <w:rsid w:val="00D2271E"/>
    <w:rsid w:val="00D227E5"/>
    <w:rsid w:val="00D22B5F"/>
    <w:rsid w:val="00D23E6B"/>
    <w:rsid w:val="00D24485"/>
    <w:rsid w:val="00D24581"/>
    <w:rsid w:val="00D24715"/>
    <w:rsid w:val="00D249FB"/>
    <w:rsid w:val="00D24D94"/>
    <w:rsid w:val="00D25417"/>
    <w:rsid w:val="00D25600"/>
    <w:rsid w:val="00D25A04"/>
    <w:rsid w:val="00D25E4A"/>
    <w:rsid w:val="00D26072"/>
    <w:rsid w:val="00D2618C"/>
    <w:rsid w:val="00D2642C"/>
    <w:rsid w:val="00D26951"/>
    <w:rsid w:val="00D27310"/>
    <w:rsid w:val="00D27495"/>
    <w:rsid w:val="00D27C42"/>
    <w:rsid w:val="00D27E16"/>
    <w:rsid w:val="00D3010F"/>
    <w:rsid w:val="00D30245"/>
    <w:rsid w:val="00D30849"/>
    <w:rsid w:val="00D30D79"/>
    <w:rsid w:val="00D30F88"/>
    <w:rsid w:val="00D311A4"/>
    <w:rsid w:val="00D31554"/>
    <w:rsid w:val="00D315C5"/>
    <w:rsid w:val="00D317F8"/>
    <w:rsid w:val="00D31B8F"/>
    <w:rsid w:val="00D31E95"/>
    <w:rsid w:val="00D321BA"/>
    <w:rsid w:val="00D325CD"/>
    <w:rsid w:val="00D32FD5"/>
    <w:rsid w:val="00D34248"/>
    <w:rsid w:val="00D34842"/>
    <w:rsid w:val="00D350A6"/>
    <w:rsid w:val="00D35544"/>
    <w:rsid w:val="00D3567D"/>
    <w:rsid w:val="00D35912"/>
    <w:rsid w:val="00D3597C"/>
    <w:rsid w:val="00D35CCE"/>
    <w:rsid w:val="00D35E0D"/>
    <w:rsid w:val="00D35FDA"/>
    <w:rsid w:val="00D361E2"/>
    <w:rsid w:val="00D365F0"/>
    <w:rsid w:val="00D36722"/>
    <w:rsid w:val="00D37313"/>
    <w:rsid w:val="00D37363"/>
    <w:rsid w:val="00D37A33"/>
    <w:rsid w:val="00D37DF4"/>
    <w:rsid w:val="00D4077A"/>
    <w:rsid w:val="00D4077C"/>
    <w:rsid w:val="00D4091C"/>
    <w:rsid w:val="00D40B86"/>
    <w:rsid w:val="00D40C9C"/>
    <w:rsid w:val="00D40E77"/>
    <w:rsid w:val="00D4132C"/>
    <w:rsid w:val="00D41C67"/>
    <w:rsid w:val="00D4209F"/>
    <w:rsid w:val="00D420D3"/>
    <w:rsid w:val="00D42119"/>
    <w:rsid w:val="00D42C29"/>
    <w:rsid w:val="00D42FBF"/>
    <w:rsid w:val="00D43551"/>
    <w:rsid w:val="00D43936"/>
    <w:rsid w:val="00D439DF"/>
    <w:rsid w:val="00D4404A"/>
    <w:rsid w:val="00D44515"/>
    <w:rsid w:val="00D4452E"/>
    <w:rsid w:val="00D44F44"/>
    <w:rsid w:val="00D45077"/>
    <w:rsid w:val="00D454DF"/>
    <w:rsid w:val="00D45729"/>
    <w:rsid w:val="00D457C0"/>
    <w:rsid w:val="00D45C5F"/>
    <w:rsid w:val="00D4607E"/>
    <w:rsid w:val="00D460D4"/>
    <w:rsid w:val="00D46234"/>
    <w:rsid w:val="00D4671C"/>
    <w:rsid w:val="00D46721"/>
    <w:rsid w:val="00D46833"/>
    <w:rsid w:val="00D469CC"/>
    <w:rsid w:val="00D46B9C"/>
    <w:rsid w:val="00D46CC1"/>
    <w:rsid w:val="00D47F6A"/>
    <w:rsid w:val="00D47FF5"/>
    <w:rsid w:val="00D50975"/>
    <w:rsid w:val="00D50BC3"/>
    <w:rsid w:val="00D50CC6"/>
    <w:rsid w:val="00D50EAB"/>
    <w:rsid w:val="00D50EEB"/>
    <w:rsid w:val="00D51E34"/>
    <w:rsid w:val="00D5209E"/>
    <w:rsid w:val="00D531AE"/>
    <w:rsid w:val="00D5393F"/>
    <w:rsid w:val="00D53BA7"/>
    <w:rsid w:val="00D5442C"/>
    <w:rsid w:val="00D5447C"/>
    <w:rsid w:val="00D54A9D"/>
    <w:rsid w:val="00D55034"/>
    <w:rsid w:val="00D552DB"/>
    <w:rsid w:val="00D556FC"/>
    <w:rsid w:val="00D55CE8"/>
    <w:rsid w:val="00D55DE9"/>
    <w:rsid w:val="00D55E2B"/>
    <w:rsid w:val="00D55FF4"/>
    <w:rsid w:val="00D5661C"/>
    <w:rsid w:val="00D56693"/>
    <w:rsid w:val="00D5680B"/>
    <w:rsid w:val="00D5763B"/>
    <w:rsid w:val="00D57ABB"/>
    <w:rsid w:val="00D57CEC"/>
    <w:rsid w:val="00D57D0B"/>
    <w:rsid w:val="00D57EDD"/>
    <w:rsid w:val="00D60516"/>
    <w:rsid w:val="00D6066D"/>
    <w:rsid w:val="00D612A1"/>
    <w:rsid w:val="00D61A6A"/>
    <w:rsid w:val="00D62BB8"/>
    <w:rsid w:val="00D6333B"/>
    <w:rsid w:val="00D634F7"/>
    <w:rsid w:val="00D63544"/>
    <w:rsid w:val="00D6354D"/>
    <w:rsid w:val="00D638AF"/>
    <w:rsid w:val="00D63EB1"/>
    <w:rsid w:val="00D64DCC"/>
    <w:rsid w:val="00D65155"/>
    <w:rsid w:val="00D655E1"/>
    <w:rsid w:val="00D65939"/>
    <w:rsid w:val="00D65963"/>
    <w:rsid w:val="00D659DC"/>
    <w:rsid w:val="00D65AE1"/>
    <w:rsid w:val="00D66355"/>
    <w:rsid w:val="00D664E4"/>
    <w:rsid w:val="00D66775"/>
    <w:rsid w:val="00D668BF"/>
    <w:rsid w:val="00D66932"/>
    <w:rsid w:val="00D66ACB"/>
    <w:rsid w:val="00D67098"/>
    <w:rsid w:val="00D673BC"/>
    <w:rsid w:val="00D673ED"/>
    <w:rsid w:val="00D6741A"/>
    <w:rsid w:val="00D67550"/>
    <w:rsid w:val="00D67877"/>
    <w:rsid w:val="00D6799A"/>
    <w:rsid w:val="00D679C7"/>
    <w:rsid w:val="00D67B2C"/>
    <w:rsid w:val="00D67EB7"/>
    <w:rsid w:val="00D67EDA"/>
    <w:rsid w:val="00D702C7"/>
    <w:rsid w:val="00D702F6"/>
    <w:rsid w:val="00D704DA"/>
    <w:rsid w:val="00D70633"/>
    <w:rsid w:val="00D7084A"/>
    <w:rsid w:val="00D70B78"/>
    <w:rsid w:val="00D71090"/>
    <w:rsid w:val="00D71110"/>
    <w:rsid w:val="00D7197E"/>
    <w:rsid w:val="00D71CA8"/>
    <w:rsid w:val="00D72349"/>
    <w:rsid w:val="00D72647"/>
    <w:rsid w:val="00D727AD"/>
    <w:rsid w:val="00D72A71"/>
    <w:rsid w:val="00D73353"/>
    <w:rsid w:val="00D73665"/>
    <w:rsid w:val="00D73D7D"/>
    <w:rsid w:val="00D74645"/>
    <w:rsid w:val="00D7486F"/>
    <w:rsid w:val="00D74F57"/>
    <w:rsid w:val="00D751FA"/>
    <w:rsid w:val="00D75405"/>
    <w:rsid w:val="00D7629F"/>
    <w:rsid w:val="00D76A1C"/>
    <w:rsid w:val="00D76FD2"/>
    <w:rsid w:val="00D7733E"/>
    <w:rsid w:val="00D773C5"/>
    <w:rsid w:val="00D779F7"/>
    <w:rsid w:val="00D800D8"/>
    <w:rsid w:val="00D801DF"/>
    <w:rsid w:val="00D803BD"/>
    <w:rsid w:val="00D80484"/>
    <w:rsid w:val="00D8094A"/>
    <w:rsid w:val="00D80B2C"/>
    <w:rsid w:val="00D80D7D"/>
    <w:rsid w:val="00D80F84"/>
    <w:rsid w:val="00D8117F"/>
    <w:rsid w:val="00D812C6"/>
    <w:rsid w:val="00D815A3"/>
    <w:rsid w:val="00D8224B"/>
    <w:rsid w:val="00D826AD"/>
    <w:rsid w:val="00D8298B"/>
    <w:rsid w:val="00D82CF8"/>
    <w:rsid w:val="00D82EFF"/>
    <w:rsid w:val="00D8369B"/>
    <w:rsid w:val="00D8393A"/>
    <w:rsid w:val="00D83B85"/>
    <w:rsid w:val="00D83F89"/>
    <w:rsid w:val="00D84669"/>
    <w:rsid w:val="00D85246"/>
    <w:rsid w:val="00D85A08"/>
    <w:rsid w:val="00D85A8F"/>
    <w:rsid w:val="00D85AFC"/>
    <w:rsid w:val="00D8602F"/>
    <w:rsid w:val="00D86995"/>
    <w:rsid w:val="00D87350"/>
    <w:rsid w:val="00D87454"/>
    <w:rsid w:val="00D87470"/>
    <w:rsid w:val="00D874CE"/>
    <w:rsid w:val="00D87834"/>
    <w:rsid w:val="00D9008F"/>
    <w:rsid w:val="00D90162"/>
    <w:rsid w:val="00D914B7"/>
    <w:rsid w:val="00D91647"/>
    <w:rsid w:val="00D9258F"/>
    <w:rsid w:val="00D9295B"/>
    <w:rsid w:val="00D933B9"/>
    <w:rsid w:val="00D934BC"/>
    <w:rsid w:val="00D93702"/>
    <w:rsid w:val="00D937B2"/>
    <w:rsid w:val="00D93DE1"/>
    <w:rsid w:val="00D93E20"/>
    <w:rsid w:val="00D94489"/>
    <w:rsid w:val="00D94926"/>
    <w:rsid w:val="00D94A0E"/>
    <w:rsid w:val="00D94BCF"/>
    <w:rsid w:val="00D95409"/>
    <w:rsid w:val="00D95F4A"/>
    <w:rsid w:val="00D9688D"/>
    <w:rsid w:val="00D96CEE"/>
    <w:rsid w:val="00D97498"/>
    <w:rsid w:val="00D974C4"/>
    <w:rsid w:val="00D978CB"/>
    <w:rsid w:val="00D97BCE"/>
    <w:rsid w:val="00D97C59"/>
    <w:rsid w:val="00D97DBD"/>
    <w:rsid w:val="00D97F27"/>
    <w:rsid w:val="00DA0664"/>
    <w:rsid w:val="00DA07A8"/>
    <w:rsid w:val="00DA0D34"/>
    <w:rsid w:val="00DA1386"/>
    <w:rsid w:val="00DA1393"/>
    <w:rsid w:val="00DA1B57"/>
    <w:rsid w:val="00DA1BEC"/>
    <w:rsid w:val="00DA1C42"/>
    <w:rsid w:val="00DA2576"/>
    <w:rsid w:val="00DA2828"/>
    <w:rsid w:val="00DA28C2"/>
    <w:rsid w:val="00DA2993"/>
    <w:rsid w:val="00DA2B7E"/>
    <w:rsid w:val="00DA2DAD"/>
    <w:rsid w:val="00DA328A"/>
    <w:rsid w:val="00DA3401"/>
    <w:rsid w:val="00DA3980"/>
    <w:rsid w:val="00DA3A4F"/>
    <w:rsid w:val="00DA3A53"/>
    <w:rsid w:val="00DA3CD6"/>
    <w:rsid w:val="00DA487C"/>
    <w:rsid w:val="00DA48D2"/>
    <w:rsid w:val="00DA501D"/>
    <w:rsid w:val="00DA551E"/>
    <w:rsid w:val="00DA5560"/>
    <w:rsid w:val="00DA5629"/>
    <w:rsid w:val="00DA580C"/>
    <w:rsid w:val="00DA5931"/>
    <w:rsid w:val="00DA5B17"/>
    <w:rsid w:val="00DA69B4"/>
    <w:rsid w:val="00DA6E2E"/>
    <w:rsid w:val="00DA6F83"/>
    <w:rsid w:val="00DA70F9"/>
    <w:rsid w:val="00DA7148"/>
    <w:rsid w:val="00DA7ADB"/>
    <w:rsid w:val="00DA7BE5"/>
    <w:rsid w:val="00DB042F"/>
    <w:rsid w:val="00DB0658"/>
    <w:rsid w:val="00DB0891"/>
    <w:rsid w:val="00DB09BF"/>
    <w:rsid w:val="00DB11F5"/>
    <w:rsid w:val="00DB12D4"/>
    <w:rsid w:val="00DB1360"/>
    <w:rsid w:val="00DB14F6"/>
    <w:rsid w:val="00DB19EF"/>
    <w:rsid w:val="00DB2586"/>
    <w:rsid w:val="00DB2A13"/>
    <w:rsid w:val="00DB2DF7"/>
    <w:rsid w:val="00DB3AD3"/>
    <w:rsid w:val="00DB3D44"/>
    <w:rsid w:val="00DB409A"/>
    <w:rsid w:val="00DB4A08"/>
    <w:rsid w:val="00DB4C5A"/>
    <w:rsid w:val="00DB4D0C"/>
    <w:rsid w:val="00DB515E"/>
    <w:rsid w:val="00DB566B"/>
    <w:rsid w:val="00DB56EC"/>
    <w:rsid w:val="00DB5C35"/>
    <w:rsid w:val="00DB5CF7"/>
    <w:rsid w:val="00DB6143"/>
    <w:rsid w:val="00DB619B"/>
    <w:rsid w:val="00DB625B"/>
    <w:rsid w:val="00DB6288"/>
    <w:rsid w:val="00DB6DDA"/>
    <w:rsid w:val="00DB6ED0"/>
    <w:rsid w:val="00DB743E"/>
    <w:rsid w:val="00DB7BCE"/>
    <w:rsid w:val="00DB7C48"/>
    <w:rsid w:val="00DC0209"/>
    <w:rsid w:val="00DC075F"/>
    <w:rsid w:val="00DC0CBB"/>
    <w:rsid w:val="00DC0CD0"/>
    <w:rsid w:val="00DC1E79"/>
    <w:rsid w:val="00DC1FAB"/>
    <w:rsid w:val="00DC2033"/>
    <w:rsid w:val="00DC260B"/>
    <w:rsid w:val="00DC264A"/>
    <w:rsid w:val="00DC2AEB"/>
    <w:rsid w:val="00DC3392"/>
    <w:rsid w:val="00DC3A4D"/>
    <w:rsid w:val="00DC3CC2"/>
    <w:rsid w:val="00DC3DB0"/>
    <w:rsid w:val="00DC4247"/>
    <w:rsid w:val="00DC4283"/>
    <w:rsid w:val="00DC4AB3"/>
    <w:rsid w:val="00DC5274"/>
    <w:rsid w:val="00DC53ED"/>
    <w:rsid w:val="00DC53EF"/>
    <w:rsid w:val="00DC57A1"/>
    <w:rsid w:val="00DC57CB"/>
    <w:rsid w:val="00DC5AB9"/>
    <w:rsid w:val="00DC6919"/>
    <w:rsid w:val="00DC6EED"/>
    <w:rsid w:val="00DC7BBF"/>
    <w:rsid w:val="00DD0345"/>
    <w:rsid w:val="00DD0424"/>
    <w:rsid w:val="00DD0C9C"/>
    <w:rsid w:val="00DD0DE0"/>
    <w:rsid w:val="00DD0FDE"/>
    <w:rsid w:val="00DD13FA"/>
    <w:rsid w:val="00DD15BD"/>
    <w:rsid w:val="00DD1646"/>
    <w:rsid w:val="00DD1C5D"/>
    <w:rsid w:val="00DD2424"/>
    <w:rsid w:val="00DD2D53"/>
    <w:rsid w:val="00DD43C6"/>
    <w:rsid w:val="00DD4551"/>
    <w:rsid w:val="00DD4896"/>
    <w:rsid w:val="00DD4C45"/>
    <w:rsid w:val="00DD4F9A"/>
    <w:rsid w:val="00DD5068"/>
    <w:rsid w:val="00DD5708"/>
    <w:rsid w:val="00DD5AB8"/>
    <w:rsid w:val="00DD5DDF"/>
    <w:rsid w:val="00DD5EA7"/>
    <w:rsid w:val="00DD6122"/>
    <w:rsid w:val="00DD74E2"/>
    <w:rsid w:val="00DD7604"/>
    <w:rsid w:val="00DD7903"/>
    <w:rsid w:val="00DE0151"/>
    <w:rsid w:val="00DE08DA"/>
    <w:rsid w:val="00DE0C25"/>
    <w:rsid w:val="00DE0CAE"/>
    <w:rsid w:val="00DE0CB4"/>
    <w:rsid w:val="00DE0EAD"/>
    <w:rsid w:val="00DE1070"/>
    <w:rsid w:val="00DE14AF"/>
    <w:rsid w:val="00DE1CCB"/>
    <w:rsid w:val="00DE2EC0"/>
    <w:rsid w:val="00DE313F"/>
    <w:rsid w:val="00DE3322"/>
    <w:rsid w:val="00DE44BE"/>
    <w:rsid w:val="00DE49A3"/>
    <w:rsid w:val="00DE4B76"/>
    <w:rsid w:val="00DE4F03"/>
    <w:rsid w:val="00DE51C0"/>
    <w:rsid w:val="00DE5792"/>
    <w:rsid w:val="00DE5D13"/>
    <w:rsid w:val="00DE61F5"/>
    <w:rsid w:val="00DE6459"/>
    <w:rsid w:val="00DE65C3"/>
    <w:rsid w:val="00DE7034"/>
    <w:rsid w:val="00DE74E9"/>
    <w:rsid w:val="00DE7930"/>
    <w:rsid w:val="00DE79B4"/>
    <w:rsid w:val="00DE7B2D"/>
    <w:rsid w:val="00DF1483"/>
    <w:rsid w:val="00DF1864"/>
    <w:rsid w:val="00DF1A86"/>
    <w:rsid w:val="00DF26CF"/>
    <w:rsid w:val="00DF2737"/>
    <w:rsid w:val="00DF2EDB"/>
    <w:rsid w:val="00DF2FB3"/>
    <w:rsid w:val="00DF39E5"/>
    <w:rsid w:val="00DF3A76"/>
    <w:rsid w:val="00DF3FEF"/>
    <w:rsid w:val="00DF4BF1"/>
    <w:rsid w:val="00DF516D"/>
    <w:rsid w:val="00DF56A3"/>
    <w:rsid w:val="00DF60FC"/>
    <w:rsid w:val="00DF6147"/>
    <w:rsid w:val="00DF633F"/>
    <w:rsid w:val="00DF660E"/>
    <w:rsid w:val="00DF6649"/>
    <w:rsid w:val="00DF69FE"/>
    <w:rsid w:val="00DF710C"/>
    <w:rsid w:val="00DF711C"/>
    <w:rsid w:val="00DF73C9"/>
    <w:rsid w:val="00DF7480"/>
    <w:rsid w:val="00DF7C16"/>
    <w:rsid w:val="00E0000B"/>
    <w:rsid w:val="00E0025A"/>
    <w:rsid w:val="00E0071B"/>
    <w:rsid w:val="00E0087B"/>
    <w:rsid w:val="00E01016"/>
    <w:rsid w:val="00E010B4"/>
    <w:rsid w:val="00E014CA"/>
    <w:rsid w:val="00E01C3F"/>
    <w:rsid w:val="00E0207D"/>
    <w:rsid w:val="00E021A6"/>
    <w:rsid w:val="00E0245B"/>
    <w:rsid w:val="00E02DCB"/>
    <w:rsid w:val="00E03538"/>
    <w:rsid w:val="00E037ED"/>
    <w:rsid w:val="00E03AF8"/>
    <w:rsid w:val="00E03D2C"/>
    <w:rsid w:val="00E041D1"/>
    <w:rsid w:val="00E044F5"/>
    <w:rsid w:val="00E04508"/>
    <w:rsid w:val="00E0450E"/>
    <w:rsid w:val="00E0488D"/>
    <w:rsid w:val="00E0498A"/>
    <w:rsid w:val="00E04B7E"/>
    <w:rsid w:val="00E04DA2"/>
    <w:rsid w:val="00E05778"/>
    <w:rsid w:val="00E05A32"/>
    <w:rsid w:val="00E05CDD"/>
    <w:rsid w:val="00E05ECA"/>
    <w:rsid w:val="00E06D1A"/>
    <w:rsid w:val="00E06EC6"/>
    <w:rsid w:val="00E06F79"/>
    <w:rsid w:val="00E070C2"/>
    <w:rsid w:val="00E077C7"/>
    <w:rsid w:val="00E079E3"/>
    <w:rsid w:val="00E07C02"/>
    <w:rsid w:val="00E108E4"/>
    <w:rsid w:val="00E10B09"/>
    <w:rsid w:val="00E10B79"/>
    <w:rsid w:val="00E1166F"/>
    <w:rsid w:val="00E11A30"/>
    <w:rsid w:val="00E11CDB"/>
    <w:rsid w:val="00E12F1C"/>
    <w:rsid w:val="00E141AA"/>
    <w:rsid w:val="00E14281"/>
    <w:rsid w:val="00E143CB"/>
    <w:rsid w:val="00E144D0"/>
    <w:rsid w:val="00E14501"/>
    <w:rsid w:val="00E1522E"/>
    <w:rsid w:val="00E1532F"/>
    <w:rsid w:val="00E158CE"/>
    <w:rsid w:val="00E16A68"/>
    <w:rsid w:val="00E16F5D"/>
    <w:rsid w:val="00E1717E"/>
    <w:rsid w:val="00E17674"/>
    <w:rsid w:val="00E17B32"/>
    <w:rsid w:val="00E17BA2"/>
    <w:rsid w:val="00E17DD1"/>
    <w:rsid w:val="00E204FC"/>
    <w:rsid w:val="00E2055E"/>
    <w:rsid w:val="00E20BD0"/>
    <w:rsid w:val="00E20EEE"/>
    <w:rsid w:val="00E211F5"/>
    <w:rsid w:val="00E21456"/>
    <w:rsid w:val="00E21D7C"/>
    <w:rsid w:val="00E22A6C"/>
    <w:rsid w:val="00E22E82"/>
    <w:rsid w:val="00E231FA"/>
    <w:rsid w:val="00E23780"/>
    <w:rsid w:val="00E23A21"/>
    <w:rsid w:val="00E23A6C"/>
    <w:rsid w:val="00E24237"/>
    <w:rsid w:val="00E2430D"/>
    <w:rsid w:val="00E2455B"/>
    <w:rsid w:val="00E2636F"/>
    <w:rsid w:val="00E265C0"/>
    <w:rsid w:val="00E2686A"/>
    <w:rsid w:val="00E27D79"/>
    <w:rsid w:val="00E3127F"/>
    <w:rsid w:val="00E31297"/>
    <w:rsid w:val="00E31C2C"/>
    <w:rsid w:val="00E32471"/>
    <w:rsid w:val="00E32D83"/>
    <w:rsid w:val="00E330BC"/>
    <w:rsid w:val="00E3324F"/>
    <w:rsid w:val="00E33507"/>
    <w:rsid w:val="00E336E5"/>
    <w:rsid w:val="00E33933"/>
    <w:rsid w:val="00E33F46"/>
    <w:rsid w:val="00E34394"/>
    <w:rsid w:val="00E343E4"/>
    <w:rsid w:val="00E34AAA"/>
    <w:rsid w:val="00E34AE0"/>
    <w:rsid w:val="00E34E13"/>
    <w:rsid w:val="00E3534D"/>
    <w:rsid w:val="00E353C3"/>
    <w:rsid w:val="00E3543A"/>
    <w:rsid w:val="00E36304"/>
    <w:rsid w:val="00E363E5"/>
    <w:rsid w:val="00E369FC"/>
    <w:rsid w:val="00E36A20"/>
    <w:rsid w:val="00E36C93"/>
    <w:rsid w:val="00E36E1A"/>
    <w:rsid w:val="00E3724D"/>
    <w:rsid w:val="00E37A9B"/>
    <w:rsid w:val="00E400F2"/>
    <w:rsid w:val="00E40295"/>
    <w:rsid w:val="00E402A1"/>
    <w:rsid w:val="00E40665"/>
    <w:rsid w:val="00E40819"/>
    <w:rsid w:val="00E40971"/>
    <w:rsid w:val="00E40C55"/>
    <w:rsid w:val="00E41050"/>
    <w:rsid w:val="00E418B7"/>
    <w:rsid w:val="00E41BC2"/>
    <w:rsid w:val="00E41D01"/>
    <w:rsid w:val="00E420CB"/>
    <w:rsid w:val="00E42EAA"/>
    <w:rsid w:val="00E436D5"/>
    <w:rsid w:val="00E4389A"/>
    <w:rsid w:val="00E438BD"/>
    <w:rsid w:val="00E440EA"/>
    <w:rsid w:val="00E445F6"/>
    <w:rsid w:val="00E44BE8"/>
    <w:rsid w:val="00E44BF1"/>
    <w:rsid w:val="00E44D03"/>
    <w:rsid w:val="00E451D3"/>
    <w:rsid w:val="00E454ED"/>
    <w:rsid w:val="00E455B4"/>
    <w:rsid w:val="00E4594C"/>
    <w:rsid w:val="00E46348"/>
    <w:rsid w:val="00E467B3"/>
    <w:rsid w:val="00E473AD"/>
    <w:rsid w:val="00E4791F"/>
    <w:rsid w:val="00E47A09"/>
    <w:rsid w:val="00E47AD9"/>
    <w:rsid w:val="00E47F71"/>
    <w:rsid w:val="00E500CE"/>
    <w:rsid w:val="00E5023B"/>
    <w:rsid w:val="00E50648"/>
    <w:rsid w:val="00E507C5"/>
    <w:rsid w:val="00E50960"/>
    <w:rsid w:val="00E50C51"/>
    <w:rsid w:val="00E50F60"/>
    <w:rsid w:val="00E51308"/>
    <w:rsid w:val="00E51694"/>
    <w:rsid w:val="00E51A13"/>
    <w:rsid w:val="00E51CC5"/>
    <w:rsid w:val="00E51D81"/>
    <w:rsid w:val="00E51F24"/>
    <w:rsid w:val="00E5214A"/>
    <w:rsid w:val="00E531D4"/>
    <w:rsid w:val="00E5395D"/>
    <w:rsid w:val="00E53E1A"/>
    <w:rsid w:val="00E53F64"/>
    <w:rsid w:val="00E54C2D"/>
    <w:rsid w:val="00E54C80"/>
    <w:rsid w:val="00E54E12"/>
    <w:rsid w:val="00E54E9E"/>
    <w:rsid w:val="00E555E9"/>
    <w:rsid w:val="00E5676A"/>
    <w:rsid w:val="00E56E24"/>
    <w:rsid w:val="00E572A1"/>
    <w:rsid w:val="00E577A3"/>
    <w:rsid w:val="00E57E7C"/>
    <w:rsid w:val="00E602FB"/>
    <w:rsid w:val="00E607E8"/>
    <w:rsid w:val="00E60BA1"/>
    <w:rsid w:val="00E60BF8"/>
    <w:rsid w:val="00E617D7"/>
    <w:rsid w:val="00E6220E"/>
    <w:rsid w:val="00E6281C"/>
    <w:rsid w:val="00E64276"/>
    <w:rsid w:val="00E64CA8"/>
    <w:rsid w:val="00E64E26"/>
    <w:rsid w:val="00E651B8"/>
    <w:rsid w:val="00E654CF"/>
    <w:rsid w:val="00E6550E"/>
    <w:rsid w:val="00E65BE8"/>
    <w:rsid w:val="00E660CA"/>
    <w:rsid w:val="00E6699A"/>
    <w:rsid w:val="00E678BC"/>
    <w:rsid w:val="00E67C1B"/>
    <w:rsid w:val="00E67EB9"/>
    <w:rsid w:val="00E70DFB"/>
    <w:rsid w:val="00E70F12"/>
    <w:rsid w:val="00E715A3"/>
    <w:rsid w:val="00E717B8"/>
    <w:rsid w:val="00E71B56"/>
    <w:rsid w:val="00E72A82"/>
    <w:rsid w:val="00E72B38"/>
    <w:rsid w:val="00E72C27"/>
    <w:rsid w:val="00E72DCF"/>
    <w:rsid w:val="00E731FA"/>
    <w:rsid w:val="00E73C50"/>
    <w:rsid w:val="00E73F2E"/>
    <w:rsid w:val="00E74127"/>
    <w:rsid w:val="00E741DB"/>
    <w:rsid w:val="00E745DE"/>
    <w:rsid w:val="00E749A6"/>
    <w:rsid w:val="00E74F97"/>
    <w:rsid w:val="00E753DD"/>
    <w:rsid w:val="00E75466"/>
    <w:rsid w:val="00E7555D"/>
    <w:rsid w:val="00E75C18"/>
    <w:rsid w:val="00E76076"/>
    <w:rsid w:val="00E76383"/>
    <w:rsid w:val="00E76575"/>
    <w:rsid w:val="00E765E2"/>
    <w:rsid w:val="00E76698"/>
    <w:rsid w:val="00E76F09"/>
    <w:rsid w:val="00E77738"/>
    <w:rsid w:val="00E77A15"/>
    <w:rsid w:val="00E77FC4"/>
    <w:rsid w:val="00E802BF"/>
    <w:rsid w:val="00E8051C"/>
    <w:rsid w:val="00E807BB"/>
    <w:rsid w:val="00E809E4"/>
    <w:rsid w:val="00E81315"/>
    <w:rsid w:val="00E81DF2"/>
    <w:rsid w:val="00E8235A"/>
    <w:rsid w:val="00E82861"/>
    <w:rsid w:val="00E83817"/>
    <w:rsid w:val="00E83BCB"/>
    <w:rsid w:val="00E84133"/>
    <w:rsid w:val="00E85859"/>
    <w:rsid w:val="00E85D1F"/>
    <w:rsid w:val="00E85E11"/>
    <w:rsid w:val="00E8649D"/>
    <w:rsid w:val="00E86887"/>
    <w:rsid w:val="00E86B3A"/>
    <w:rsid w:val="00E86D1B"/>
    <w:rsid w:val="00E86ED1"/>
    <w:rsid w:val="00E87296"/>
    <w:rsid w:val="00E87548"/>
    <w:rsid w:val="00E87A7D"/>
    <w:rsid w:val="00E9020B"/>
    <w:rsid w:val="00E90889"/>
    <w:rsid w:val="00E910FF"/>
    <w:rsid w:val="00E914E8"/>
    <w:rsid w:val="00E91B6D"/>
    <w:rsid w:val="00E921C1"/>
    <w:rsid w:val="00E92E23"/>
    <w:rsid w:val="00E92E57"/>
    <w:rsid w:val="00E932BC"/>
    <w:rsid w:val="00E938E3"/>
    <w:rsid w:val="00E93AAC"/>
    <w:rsid w:val="00E94158"/>
    <w:rsid w:val="00E9415B"/>
    <w:rsid w:val="00E94609"/>
    <w:rsid w:val="00E9465D"/>
    <w:rsid w:val="00E94C48"/>
    <w:rsid w:val="00E95899"/>
    <w:rsid w:val="00E96902"/>
    <w:rsid w:val="00E96BD8"/>
    <w:rsid w:val="00E97716"/>
    <w:rsid w:val="00EA049A"/>
    <w:rsid w:val="00EA0C4F"/>
    <w:rsid w:val="00EA117E"/>
    <w:rsid w:val="00EA1296"/>
    <w:rsid w:val="00EA1FF8"/>
    <w:rsid w:val="00EA21A4"/>
    <w:rsid w:val="00EA2870"/>
    <w:rsid w:val="00EA2952"/>
    <w:rsid w:val="00EA30A4"/>
    <w:rsid w:val="00EA3107"/>
    <w:rsid w:val="00EA313B"/>
    <w:rsid w:val="00EA44DE"/>
    <w:rsid w:val="00EA4832"/>
    <w:rsid w:val="00EA4973"/>
    <w:rsid w:val="00EA4992"/>
    <w:rsid w:val="00EA4ADA"/>
    <w:rsid w:val="00EA4F2B"/>
    <w:rsid w:val="00EA5203"/>
    <w:rsid w:val="00EA55CD"/>
    <w:rsid w:val="00EA5A48"/>
    <w:rsid w:val="00EA5C9A"/>
    <w:rsid w:val="00EA630A"/>
    <w:rsid w:val="00EA6356"/>
    <w:rsid w:val="00EA6F25"/>
    <w:rsid w:val="00EA71D4"/>
    <w:rsid w:val="00EA74F9"/>
    <w:rsid w:val="00EA7561"/>
    <w:rsid w:val="00EA797C"/>
    <w:rsid w:val="00EA7D98"/>
    <w:rsid w:val="00EB0AC7"/>
    <w:rsid w:val="00EB0BAA"/>
    <w:rsid w:val="00EB10A3"/>
    <w:rsid w:val="00EB127A"/>
    <w:rsid w:val="00EB12D4"/>
    <w:rsid w:val="00EB144C"/>
    <w:rsid w:val="00EB15CD"/>
    <w:rsid w:val="00EB1AE1"/>
    <w:rsid w:val="00EB1BDE"/>
    <w:rsid w:val="00EB1F9C"/>
    <w:rsid w:val="00EB2039"/>
    <w:rsid w:val="00EB2400"/>
    <w:rsid w:val="00EB2740"/>
    <w:rsid w:val="00EB2ECA"/>
    <w:rsid w:val="00EB32E2"/>
    <w:rsid w:val="00EB355A"/>
    <w:rsid w:val="00EB3909"/>
    <w:rsid w:val="00EB3CA1"/>
    <w:rsid w:val="00EB3E99"/>
    <w:rsid w:val="00EB40C1"/>
    <w:rsid w:val="00EB4311"/>
    <w:rsid w:val="00EB4542"/>
    <w:rsid w:val="00EB4C7A"/>
    <w:rsid w:val="00EB4D81"/>
    <w:rsid w:val="00EB5108"/>
    <w:rsid w:val="00EB51E3"/>
    <w:rsid w:val="00EB5300"/>
    <w:rsid w:val="00EB59E2"/>
    <w:rsid w:val="00EB5F2F"/>
    <w:rsid w:val="00EB5FE5"/>
    <w:rsid w:val="00EB65E6"/>
    <w:rsid w:val="00EB684D"/>
    <w:rsid w:val="00EB6B0C"/>
    <w:rsid w:val="00EB7015"/>
    <w:rsid w:val="00EB728A"/>
    <w:rsid w:val="00EB7B9F"/>
    <w:rsid w:val="00EC016B"/>
    <w:rsid w:val="00EC0BB5"/>
    <w:rsid w:val="00EC0C00"/>
    <w:rsid w:val="00EC0D34"/>
    <w:rsid w:val="00EC234B"/>
    <w:rsid w:val="00EC24BD"/>
    <w:rsid w:val="00EC256A"/>
    <w:rsid w:val="00EC25A5"/>
    <w:rsid w:val="00EC304E"/>
    <w:rsid w:val="00EC3820"/>
    <w:rsid w:val="00EC4325"/>
    <w:rsid w:val="00EC4628"/>
    <w:rsid w:val="00EC4CA5"/>
    <w:rsid w:val="00EC4F01"/>
    <w:rsid w:val="00EC5172"/>
    <w:rsid w:val="00EC522C"/>
    <w:rsid w:val="00EC5902"/>
    <w:rsid w:val="00EC5D01"/>
    <w:rsid w:val="00EC5D69"/>
    <w:rsid w:val="00EC6983"/>
    <w:rsid w:val="00EC6A52"/>
    <w:rsid w:val="00EC6F15"/>
    <w:rsid w:val="00EC71B3"/>
    <w:rsid w:val="00EC72BA"/>
    <w:rsid w:val="00EC759A"/>
    <w:rsid w:val="00EC7D86"/>
    <w:rsid w:val="00ED04E1"/>
    <w:rsid w:val="00ED0E07"/>
    <w:rsid w:val="00ED13FF"/>
    <w:rsid w:val="00ED17B5"/>
    <w:rsid w:val="00ED1CF8"/>
    <w:rsid w:val="00ED1D46"/>
    <w:rsid w:val="00ED26D7"/>
    <w:rsid w:val="00ED2A43"/>
    <w:rsid w:val="00ED2B72"/>
    <w:rsid w:val="00ED31E3"/>
    <w:rsid w:val="00ED36D7"/>
    <w:rsid w:val="00ED3922"/>
    <w:rsid w:val="00ED3A50"/>
    <w:rsid w:val="00ED3EA4"/>
    <w:rsid w:val="00ED5068"/>
    <w:rsid w:val="00ED5378"/>
    <w:rsid w:val="00ED5844"/>
    <w:rsid w:val="00ED6CAB"/>
    <w:rsid w:val="00ED7006"/>
    <w:rsid w:val="00ED734B"/>
    <w:rsid w:val="00ED7537"/>
    <w:rsid w:val="00ED764B"/>
    <w:rsid w:val="00ED76B9"/>
    <w:rsid w:val="00ED7B30"/>
    <w:rsid w:val="00EE064C"/>
    <w:rsid w:val="00EE0995"/>
    <w:rsid w:val="00EE0A62"/>
    <w:rsid w:val="00EE0C83"/>
    <w:rsid w:val="00EE0D00"/>
    <w:rsid w:val="00EE0FF7"/>
    <w:rsid w:val="00EE12C0"/>
    <w:rsid w:val="00EE191C"/>
    <w:rsid w:val="00EE1C8D"/>
    <w:rsid w:val="00EE1F5B"/>
    <w:rsid w:val="00EE1F96"/>
    <w:rsid w:val="00EE23EB"/>
    <w:rsid w:val="00EE25A3"/>
    <w:rsid w:val="00EE26B6"/>
    <w:rsid w:val="00EE2BB2"/>
    <w:rsid w:val="00EE2C3A"/>
    <w:rsid w:val="00EE399A"/>
    <w:rsid w:val="00EE4280"/>
    <w:rsid w:val="00EE4B9E"/>
    <w:rsid w:val="00EE4FC3"/>
    <w:rsid w:val="00EE52CD"/>
    <w:rsid w:val="00EE56D8"/>
    <w:rsid w:val="00EE5A89"/>
    <w:rsid w:val="00EE5AC3"/>
    <w:rsid w:val="00EE5CCD"/>
    <w:rsid w:val="00EE6C6E"/>
    <w:rsid w:val="00EE7149"/>
    <w:rsid w:val="00EE77B5"/>
    <w:rsid w:val="00EE7AD3"/>
    <w:rsid w:val="00EF06C5"/>
    <w:rsid w:val="00EF1201"/>
    <w:rsid w:val="00EF14EA"/>
    <w:rsid w:val="00EF1ED4"/>
    <w:rsid w:val="00EF220A"/>
    <w:rsid w:val="00EF282F"/>
    <w:rsid w:val="00EF39E6"/>
    <w:rsid w:val="00EF3D89"/>
    <w:rsid w:val="00EF4077"/>
    <w:rsid w:val="00EF4384"/>
    <w:rsid w:val="00EF43F5"/>
    <w:rsid w:val="00EF4417"/>
    <w:rsid w:val="00EF4A1A"/>
    <w:rsid w:val="00EF4C2B"/>
    <w:rsid w:val="00EF4C6D"/>
    <w:rsid w:val="00EF5B4E"/>
    <w:rsid w:val="00EF5D07"/>
    <w:rsid w:val="00EF62B4"/>
    <w:rsid w:val="00EF670F"/>
    <w:rsid w:val="00EF6CDE"/>
    <w:rsid w:val="00EF6FBA"/>
    <w:rsid w:val="00F00037"/>
    <w:rsid w:val="00F0009F"/>
    <w:rsid w:val="00F0100F"/>
    <w:rsid w:val="00F011CF"/>
    <w:rsid w:val="00F0168D"/>
    <w:rsid w:val="00F01F16"/>
    <w:rsid w:val="00F02340"/>
    <w:rsid w:val="00F02C55"/>
    <w:rsid w:val="00F0398F"/>
    <w:rsid w:val="00F041C2"/>
    <w:rsid w:val="00F04535"/>
    <w:rsid w:val="00F0473C"/>
    <w:rsid w:val="00F05041"/>
    <w:rsid w:val="00F05562"/>
    <w:rsid w:val="00F05634"/>
    <w:rsid w:val="00F06014"/>
    <w:rsid w:val="00F061EE"/>
    <w:rsid w:val="00F06404"/>
    <w:rsid w:val="00F06423"/>
    <w:rsid w:val="00F06BDE"/>
    <w:rsid w:val="00F06CA6"/>
    <w:rsid w:val="00F06EFA"/>
    <w:rsid w:val="00F07A64"/>
    <w:rsid w:val="00F07DE3"/>
    <w:rsid w:val="00F07EB7"/>
    <w:rsid w:val="00F07ED2"/>
    <w:rsid w:val="00F07F8F"/>
    <w:rsid w:val="00F10036"/>
    <w:rsid w:val="00F10080"/>
    <w:rsid w:val="00F1029E"/>
    <w:rsid w:val="00F108B8"/>
    <w:rsid w:val="00F11034"/>
    <w:rsid w:val="00F113DD"/>
    <w:rsid w:val="00F11E64"/>
    <w:rsid w:val="00F120AB"/>
    <w:rsid w:val="00F13013"/>
    <w:rsid w:val="00F13493"/>
    <w:rsid w:val="00F1398B"/>
    <w:rsid w:val="00F13C43"/>
    <w:rsid w:val="00F13EAF"/>
    <w:rsid w:val="00F147DE"/>
    <w:rsid w:val="00F15152"/>
    <w:rsid w:val="00F153DF"/>
    <w:rsid w:val="00F1607A"/>
    <w:rsid w:val="00F160C0"/>
    <w:rsid w:val="00F1634D"/>
    <w:rsid w:val="00F163E4"/>
    <w:rsid w:val="00F169E6"/>
    <w:rsid w:val="00F16A47"/>
    <w:rsid w:val="00F16B9D"/>
    <w:rsid w:val="00F16D07"/>
    <w:rsid w:val="00F16EF2"/>
    <w:rsid w:val="00F17C97"/>
    <w:rsid w:val="00F17DF6"/>
    <w:rsid w:val="00F17ED1"/>
    <w:rsid w:val="00F2013A"/>
    <w:rsid w:val="00F206A4"/>
    <w:rsid w:val="00F20E18"/>
    <w:rsid w:val="00F20FFD"/>
    <w:rsid w:val="00F21148"/>
    <w:rsid w:val="00F21B6B"/>
    <w:rsid w:val="00F22091"/>
    <w:rsid w:val="00F22174"/>
    <w:rsid w:val="00F222D3"/>
    <w:rsid w:val="00F22E5A"/>
    <w:rsid w:val="00F23295"/>
    <w:rsid w:val="00F23495"/>
    <w:rsid w:val="00F23596"/>
    <w:rsid w:val="00F23A45"/>
    <w:rsid w:val="00F24083"/>
    <w:rsid w:val="00F240E0"/>
    <w:rsid w:val="00F24F21"/>
    <w:rsid w:val="00F24F46"/>
    <w:rsid w:val="00F255EC"/>
    <w:rsid w:val="00F25F22"/>
    <w:rsid w:val="00F26328"/>
    <w:rsid w:val="00F26995"/>
    <w:rsid w:val="00F26DD5"/>
    <w:rsid w:val="00F27212"/>
    <w:rsid w:val="00F27528"/>
    <w:rsid w:val="00F2768D"/>
    <w:rsid w:val="00F308B0"/>
    <w:rsid w:val="00F30C94"/>
    <w:rsid w:val="00F31797"/>
    <w:rsid w:val="00F32589"/>
    <w:rsid w:val="00F32D14"/>
    <w:rsid w:val="00F32D7B"/>
    <w:rsid w:val="00F32D97"/>
    <w:rsid w:val="00F34145"/>
    <w:rsid w:val="00F34871"/>
    <w:rsid w:val="00F34AEB"/>
    <w:rsid w:val="00F34BE9"/>
    <w:rsid w:val="00F34E86"/>
    <w:rsid w:val="00F34FED"/>
    <w:rsid w:val="00F35410"/>
    <w:rsid w:val="00F3541B"/>
    <w:rsid w:val="00F35A7E"/>
    <w:rsid w:val="00F35EEE"/>
    <w:rsid w:val="00F35F8C"/>
    <w:rsid w:val="00F362EC"/>
    <w:rsid w:val="00F366A0"/>
    <w:rsid w:val="00F367CC"/>
    <w:rsid w:val="00F36EBC"/>
    <w:rsid w:val="00F370DA"/>
    <w:rsid w:val="00F371D2"/>
    <w:rsid w:val="00F377D9"/>
    <w:rsid w:val="00F402C5"/>
    <w:rsid w:val="00F4037E"/>
    <w:rsid w:val="00F403ED"/>
    <w:rsid w:val="00F40647"/>
    <w:rsid w:val="00F40B79"/>
    <w:rsid w:val="00F40D49"/>
    <w:rsid w:val="00F41BD5"/>
    <w:rsid w:val="00F42308"/>
    <w:rsid w:val="00F425F4"/>
    <w:rsid w:val="00F427DA"/>
    <w:rsid w:val="00F42995"/>
    <w:rsid w:val="00F42DB6"/>
    <w:rsid w:val="00F42DBD"/>
    <w:rsid w:val="00F4303C"/>
    <w:rsid w:val="00F435E8"/>
    <w:rsid w:val="00F44A0A"/>
    <w:rsid w:val="00F44E7F"/>
    <w:rsid w:val="00F45912"/>
    <w:rsid w:val="00F46B16"/>
    <w:rsid w:val="00F46D43"/>
    <w:rsid w:val="00F47171"/>
    <w:rsid w:val="00F476F9"/>
    <w:rsid w:val="00F479FB"/>
    <w:rsid w:val="00F47BC3"/>
    <w:rsid w:val="00F47D58"/>
    <w:rsid w:val="00F5046E"/>
    <w:rsid w:val="00F507E7"/>
    <w:rsid w:val="00F50A9D"/>
    <w:rsid w:val="00F5111B"/>
    <w:rsid w:val="00F5124F"/>
    <w:rsid w:val="00F514A7"/>
    <w:rsid w:val="00F5159C"/>
    <w:rsid w:val="00F51C8B"/>
    <w:rsid w:val="00F51F73"/>
    <w:rsid w:val="00F52477"/>
    <w:rsid w:val="00F528DE"/>
    <w:rsid w:val="00F52CD5"/>
    <w:rsid w:val="00F530E9"/>
    <w:rsid w:val="00F531EB"/>
    <w:rsid w:val="00F5330E"/>
    <w:rsid w:val="00F5357B"/>
    <w:rsid w:val="00F54633"/>
    <w:rsid w:val="00F548D8"/>
    <w:rsid w:val="00F55504"/>
    <w:rsid w:val="00F55874"/>
    <w:rsid w:val="00F55CC9"/>
    <w:rsid w:val="00F55F46"/>
    <w:rsid w:val="00F565D3"/>
    <w:rsid w:val="00F56B17"/>
    <w:rsid w:val="00F56CE9"/>
    <w:rsid w:val="00F57289"/>
    <w:rsid w:val="00F57392"/>
    <w:rsid w:val="00F57F6E"/>
    <w:rsid w:val="00F6019B"/>
    <w:rsid w:val="00F6060D"/>
    <w:rsid w:val="00F6070B"/>
    <w:rsid w:val="00F60E86"/>
    <w:rsid w:val="00F61118"/>
    <w:rsid w:val="00F6129B"/>
    <w:rsid w:val="00F61A7F"/>
    <w:rsid w:val="00F61C49"/>
    <w:rsid w:val="00F61CAA"/>
    <w:rsid w:val="00F63796"/>
    <w:rsid w:val="00F637BA"/>
    <w:rsid w:val="00F6387B"/>
    <w:rsid w:val="00F6395D"/>
    <w:rsid w:val="00F63B6B"/>
    <w:rsid w:val="00F63F56"/>
    <w:rsid w:val="00F6467E"/>
    <w:rsid w:val="00F64823"/>
    <w:rsid w:val="00F648DA"/>
    <w:rsid w:val="00F64FD6"/>
    <w:rsid w:val="00F6546A"/>
    <w:rsid w:val="00F65478"/>
    <w:rsid w:val="00F65511"/>
    <w:rsid w:val="00F6554F"/>
    <w:rsid w:val="00F65601"/>
    <w:rsid w:val="00F666F7"/>
    <w:rsid w:val="00F66D64"/>
    <w:rsid w:val="00F66ECF"/>
    <w:rsid w:val="00F66EE9"/>
    <w:rsid w:val="00F67223"/>
    <w:rsid w:val="00F6761C"/>
    <w:rsid w:val="00F7004E"/>
    <w:rsid w:val="00F702CA"/>
    <w:rsid w:val="00F707DD"/>
    <w:rsid w:val="00F70CF0"/>
    <w:rsid w:val="00F7129A"/>
    <w:rsid w:val="00F719A2"/>
    <w:rsid w:val="00F7207F"/>
    <w:rsid w:val="00F722FF"/>
    <w:rsid w:val="00F72755"/>
    <w:rsid w:val="00F735D1"/>
    <w:rsid w:val="00F7372A"/>
    <w:rsid w:val="00F73A6E"/>
    <w:rsid w:val="00F73DE5"/>
    <w:rsid w:val="00F73F08"/>
    <w:rsid w:val="00F7401F"/>
    <w:rsid w:val="00F74F3C"/>
    <w:rsid w:val="00F7535E"/>
    <w:rsid w:val="00F75585"/>
    <w:rsid w:val="00F759BE"/>
    <w:rsid w:val="00F7604E"/>
    <w:rsid w:val="00F760E9"/>
    <w:rsid w:val="00F760FC"/>
    <w:rsid w:val="00F761DE"/>
    <w:rsid w:val="00F76674"/>
    <w:rsid w:val="00F767FF"/>
    <w:rsid w:val="00F768E1"/>
    <w:rsid w:val="00F7690D"/>
    <w:rsid w:val="00F76DA7"/>
    <w:rsid w:val="00F76FF0"/>
    <w:rsid w:val="00F77153"/>
    <w:rsid w:val="00F77435"/>
    <w:rsid w:val="00F77DB1"/>
    <w:rsid w:val="00F8072E"/>
    <w:rsid w:val="00F80AB8"/>
    <w:rsid w:val="00F80D67"/>
    <w:rsid w:val="00F81102"/>
    <w:rsid w:val="00F812A4"/>
    <w:rsid w:val="00F81335"/>
    <w:rsid w:val="00F814F0"/>
    <w:rsid w:val="00F81BDC"/>
    <w:rsid w:val="00F81F43"/>
    <w:rsid w:val="00F824B1"/>
    <w:rsid w:val="00F82CBE"/>
    <w:rsid w:val="00F8307E"/>
    <w:rsid w:val="00F83100"/>
    <w:rsid w:val="00F835E1"/>
    <w:rsid w:val="00F83B3B"/>
    <w:rsid w:val="00F8460D"/>
    <w:rsid w:val="00F84B8D"/>
    <w:rsid w:val="00F84D5B"/>
    <w:rsid w:val="00F8519C"/>
    <w:rsid w:val="00F85241"/>
    <w:rsid w:val="00F85A17"/>
    <w:rsid w:val="00F868C4"/>
    <w:rsid w:val="00F86C55"/>
    <w:rsid w:val="00F87821"/>
    <w:rsid w:val="00F878AF"/>
    <w:rsid w:val="00F879E5"/>
    <w:rsid w:val="00F87AC3"/>
    <w:rsid w:val="00F87B91"/>
    <w:rsid w:val="00F87C5A"/>
    <w:rsid w:val="00F903A3"/>
    <w:rsid w:val="00F90B7B"/>
    <w:rsid w:val="00F90D49"/>
    <w:rsid w:val="00F91EFC"/>
    <w:rsid w:val="00F91F3A"/>
    <w:rsid w:val="00F923DE"/>
    <w:rsid w:val="00F92996"/>
    <w:rsid w:val="00F92EF6"/>
    <w:rsid w:val="00F937AE"/>
    <w:rsid w:val="00F93A47"/>
    <w:rsid w:val="00F94052"/>
    <w:rsid w:val="00F9406B"/>
    <w:rsid w:val="00F94084"/>
    <w:rsid w:val="00F949AB"/>
    <w:rsid w:val="00F94AF4"/>
    <w:rsid w:val="00F9536D"/>
    <w:rsid w:val="00F957F5"/>
    <w:rsid w:val="00F95824"/>
    <w:rsid w:val="00F95BB1"/>
    <w:rsid w:val="00F968FC"/>
    <w:rsid w:val="00F96E88"/>
    <w:rsid w:val="00F978BF"/>
    <w:rsid w:val="00F97DA1"/>
    <w:rsid w:val="00FA01FB"/>
    <w:rsid w:val="00FA0DAA"/>
    <w:rsid w:val="00FA1D1E"/>
    <w:rsid w:val="00FA1F38"/>
    <w:rsid w:val="00FA23EB"/>
    <w:rsid w:val="00FA25A2"/>
    <w:rsid w:val="00FA2A81"/>
    <w:rsid w:val="00FA31E0"/>
    <w:rsid w:val="00FA3654"/>
    <w:rsid w:val="00FA378B"/>
    <w:rsid w:val="00FA3FF7"/>
    <w:rsid w:val="00FA40D1"/>
    <w:rsid w:val="00FA4D46"/>
    <w:rsid w:val="00FA520D"/>
    <w:rsid w:val="00FA5371"/>
    <w:rsid w:val="00FA5C42"/>
    <w:rsid w:val="00FA5E40"/>
    <w:rsid w:val="00FA657A"/>
    <w:rsid w:val="00FA6893"/>
    <w:rsid w:val="00FA6AB2"/>
    <w:rsid w:val="00FA6BC4"/>
    <w:rsid w:val="00FA76A9"/>
    <w:rsid w:val="00FA79A8"/>
    <w:rsid w:val="00FA7A8A"/>
    <w:rsid w:val="00FB044F"/>
    <w:rsid w:val="00FB06C5"/>
    <w:rsid w:val="00FB0885"/>
    <w:rsid w:val="00FB1012"/>
    <w:rsid w:val="00FB12BB"/>
    <w:rsid w:val="00FB1BDA"/>
    <w:rsid w:val="00FB1DF4"/>
    <w:rsid w:val="00FB2B26"/>
    <w:rsid w:val="00FB2DF3"/>
    <w:rsid w:val="00FB3351"/>
    <w:rsid w:val="00FB335D"/>
    <w:rsid w:val="00FB3EB1"/>
    <w:rsid w:val="00FB3F34"/>
    <w:rsid w:val="00FB427C"/>
    <w:rsid w:val="00FB4F4F"/>
    <w:rsid w:val="00FB5D4F"/>
    <w:rsid w:val="00FB5E74"/>
    <w:rsid w:val="00FB6355"/>
    <w:rsid w:val="00FB636F"/>
    <w:rsid w:val="00FB6DF1"/>
    <w:rsid w:val="00FB73C7"/>
    <w:rsid w:val="00FB7622"/>
    <w:rsid w:val="00FB7CCD"/>
    <w:rsid w:val="00FC0D30"/>
    <w:rsid w:val="00FC1243"/>
    <w:rsid w:val="00FC1943"/>
    <w:rsid w:val="00FC1F91"/>
    <w:rsid w:val="00FC2551"/>
    <w:rsid w:val="00FC2660"/>
    <w:rsid w:val="00FC2A96"/>
    <w:rsid w:val="00FC2D9D"/>
    <w:rsid w:val="00FC3056"/>
    <w:rsid w:val="00FC3D1D"/>
    <w:rsid w:val="00FC4A33"/>
    <w:rsid w:val="00FC5AAF"/>
    <w:rsid w:val="00FC6209"/>
    <w:rsid w:val="00FC6558"/>
    <w:rsid w:val="00FC65DD"/>
    <w:rsid w:val="00FC6BAD"/>
    <w:rsid w:val="00FC6E6F"/>
    <w:rsid w:val="00FC718A"/>
    <w:rsid w:val="00FC7707"/>
    <w:rsid w:val="00FD0A91"/>
    <w:rsid w:val="00FD18E4"/>
    <w:rsid w:val="00FD1A05"/>
    <w:rsid w:val="00FD1B9C"/>
    <w:rsid w:val="00FD1C2C"/>
    <w:rsid w:val="00FD1FBA"/>
    <w:rsid w:val="00FD2AAB"/>
    <w:rsid w:val="00FD2D79"/>
    <w:rsid w:val="00FD2D84"/>
    <w:rsid w:val="00FD2F30"/>
    <w:rsid w:val="00FD3045"/>
    <w:rsid w:val="00FD3199"/>
    <w:rsid w:val="00FD33AC"/>
    <w:rsid w:val="00FD3494"/>
    <w:rsid w:val="00FD38F4"/>
    <w:rsid w:val="00FD3F85"/>
    <w:rsid w:val="00FD5031"/>
    <w:rsid w:val="00FD53F5"/>
    <w:rsid w:val="00FD5574"/>
    <w:rsid w:val="00FD5661"/>
    <w:rsid w:val="00FD5701"/>
    <w:rsid w:val="00FD5848"/>
    <w:rsid w:val="00FD5886"/>
    <w:rsid w:val="00FD5B01"/>
    <w:rsid w:val="00FD62ED"/>
    <w:rsid w:val="00FD6465"/>
    <w:rsid w:val="00FD686C"/>
    <w:rsid w:val="00FD6C58"/>
    <w:rsid w:val="00FD70AC"/>
    <w:rsid w:val="00FD7717"/>
    <w:rsid w:val="00FD7A14"/>
    <w:rsid w:val="00FD7A2C"/>
    <w:rsid w:val="00FD7ED4"/>
    <w:rsid w:val="00FD7F5E"/>
    <w:rsid w:val="00FE00E7"/>
    <w:rsid w:val="00FE018D"/>
    <w:rsid w:val="00FE0B51"/>
    <w:rsid w:val="00FE106A"/>
    <w:rsid w:val="00FE182D"/>
    <w:rsid w:val="00FE1FB9"/>
    <w:rsid w:val="00FE2151"/>
    <w:rsid w:val="00FE255C"/>
    <w:rsid w:val="00FE2B58"/>
    <w:rsid w:val="00FE2CE2"/>
    <w:rsid w:val="00FE2D80"/>
    <w:rsid w:val="00FE2DE8"/>
    <w:rsid w:val="00FE31CE"/>
    <w:rsid w:val="00FE3768"/>
    <w:rsid w:val="00FE3868"/>
    <w:rsid w:val="00FE494B"/>
    <w:rsid w:val="00FE4B46"/>
    <w:rsid w:val="00FE4E2B"/>
    <w:rsid w:val="00FE4EBA"/>
    <w:rsid w:val="00FE51E7"/>
    <w:rsid w:val="00FE586F"/>
    <w:rsid w:val="00FE5BA8"/>
    <w:rsid w:val="00FE5BD3"/>
    <w:rsid w:val="00FE5D6F"/>
    <w:rsid w:val="00FE61F5"/>
    <w:rsid w:val="00FE6591"/>
    <w:rsid w:val="00FE68B5"/>
    <w:rsid w:val="00FE6F94"/>
    <w:rsid w:val="00FF0081"/>
    <w:rsid w:val="00FF0364"/>
    <w:rsid w:val="00FF1003"/>
    <w:rsid w:val="00FF10DE"/>
    <w:rsid w:val="00FF24D0"/>
    <w:rsid w:val="00FF3436"/>
    <w:rsid w:val="00FF434C"/>
    <w:rsid w:val="00FF4E7F"/>
    <w:rsid w:val="00FF5381"/>
    <w:rsid w:val="00FF57A8"/>
    <w:rsid w:val="00FF6385"/>
    <w:rsid w:val="00FF7BC7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A945A2"/>
  <w15:chartTrackingRefBased/>
  <w15:docId w15:val="{52117D6E-7A25-4EE2-8889-207B5F575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4BC"/>
    <w:rPr>
      <w:rFonts w:ascii="Times New Roman" w:eastAsia="Times New Roman" w:hAnsi="Times New Roman"/>
    </w:rPr>
  </w:style>
  <w:style w:type="paragraph" w:styleId="Ttulo1">
    <w:name w:val="heading 1"/>
    <w:basedOn w:val="Normal"/>
    <w:next w:val="Normal"/>
    <w:link w:val="Ttulo1Car"/>
    <w:qFormat/>
    <w:rsid w:val="00344D1D"/>
    <w:pPr>
      <w:keepNext/>
      <w:outlineLvl w:val="0"/>
    </w:pPr>
    <w:rPr>
      <w:rFonts w:ascii="Berlin Sans FB" w:hAnsi="Berlin Sans FB"/>
      <w:sz w:val="24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802A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802A7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F47D58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7D58"/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globoCar">
    <w:name w:val="Texto de globo Car"/>
    <w:link w:val="Textodeglobo"/>
    <w:uiPriority w:val="99"/>
    <w:semiHidden/>
    <w:rsid w:val="00F47D5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47D5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0D07D1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D07D1"/>
  </w:style>
  <w:style w:type="paragraph" w:styleId="Piedepgina">
    <w:name w:val="footer"/>
    <w:basedOn w:val="Normal"/>
    <w:link w:val="PiedepginaCar"/>
    <w:uiPriority w:val="99"/>
    <w:unhideWhenUsed/>
    <w:rsid w:val="000D07D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D07D1"/>
  </w:style>
  <w:style w:type="paragraph" w:styleId="Sangra2detindependiente">
    <w:name w:val="Body Text Indent 2"/>
    <w:basedOn w:val="Normal"/>
    <w:link w:val="Sangra2detindependienteCar"/>
    <w:unhideWhenUsed/>
    <w:rsid w:val="003A0909"/>
    <w:pPr>
      <w:spacing w:line="360" w:lineRule="auto"/>
      <w:ind w:firstLine="1276"/>
      <w:jc w:val="both"/>
    </w:pPr>
    <w:rPr>
      <w:sz w:val="24"/>
    </w:rPr>
  </w:style>
  <w:style w:type="character" w:customStyle="1" w:styleId="Sangra2detindependienteCar">
    <w:name w:val="Sangría 2 de t. independiente Car"/>
    <w:link w:val="Sangra2detindependiente"/>
    <w:rsid w:val="003A0909"/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9074BC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074BC"/>
  </w:style>
  <w:style w:type="character" w:customStyle="1" w:styleId="Ttulo1Car">
    <w:name w:val="Título 1 Car"/>
    <w:link w:val="Ttulo1"/>
    <w:rsid w:val="00344D1D"/>
    <w:rPr>
      <w:rFonts w:ascii="Berlin Sans FB" w:eastAsia="Times New Roman" w:hAnsi="Berlin Sans FB" w:cs="Times New Roman"/>
      <w:sz w:val="24"/>
      <w:szCs w:val="20"/>
      <w:lang w:eastAsia="es-ES"/>
    </w:rPr>
  </w:style>
  <w:style w:type="paragraph" w:styleId="HTMLconformatoprevio">
    <w:name w:val="HTML Preformatted"/>
    <w:basedOn w:val="Normal"/>
    <w:link w:val="HTMLconformatoprevioCar"/>
    <w:uiPriority w:val="99"/>
    <w:rsid w:val="009165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Verdana" w:hAnsi="Verdana" w:cs="Courier New"/>
      <w:color w:val="000000"/>
      <w:sz w:val="18"/>
      <w:szCs w:val="18"/>
    </w:rPr>
  </w:style>
  <w:style w:type="character" w:styleId="Textoennegrita">
    <w:name w:val="Strong"/>
    <w:uiPriority w:val="22"/>
    <w:qFormat/>
    <w:rsid w:val="00916515"/>
    <w:rPr>
      <w:b/>
      <w:bCs/>
    </w:rPr>
  </w:style>
  <w:style w:type="character" w:customStyle="1" w:styleId="s1">
    <w:name w:val="s1"/>
    <w:basedOn w:val="Fuentedeprrafopredeter"/>
    <w:rsid w:val="00D36722"/>
  </w:style>
  <w:style w:type="character" w:styleId="Hipervnculovisitado">
    <w:name w:val="FollowedHyperlink"/>
    <w:rsid w:val="00D36722"/>
    <w:rPr>
      <w:color w:val="800080"/>
      <w:u w:val="single"/>
    </w:rPr>
  </w:style>
  <w:style w:type="character" w:customStyle="1" w:styleId="titulargrandenegro1">
    <w:name w:val="titulargrandenegro1"/>
    <w:rsid w:val="00DE14AF"/>
    <w:rPr>
      <w:rFonts w:ascii="Arial" w:hAnsi="Arial" w:cs="Arial" w:hint="default"/>
      <w:color w:val="000000"/>
      <w:sz w:val="21"/>
      <w:szCs w:val="21"/>
    </w:rPr>
  </w:style>
  <w:style w:type="character" w:customStyle="1" w:styleId="titulonoticianegrogrande">
    <w:name w:val="titulonoticianegrogrande"/>
    <w:basedOn w:val="Fuentedeprrafopredeter"/>
    <w:rsid w:val="001139F2"/>
  </w:style>
  <w:style w:type="character" w:customStyle="1" w:styleId="s2">
    <w:name w:val="s2"/>
    <w:basedOn w:val="Fuentedeprrafopredeter"/>
    <w:rsid w:val="00F95824"/>
  </w:style>
  <w:style w:type="character" w:customStyle="1" w:styleId="azul-negrita7">
    <w:name w:val="azul-negrita7"/>
    <w:rsid w:val="00AB1262"/>
    <w:rPr>
      <w:b/>
      <w:bCs/>
      <w:color w:val="767676"/>
      <w:sz w:val="24"/>
      <w:szCs w:val="24"/>
    </w:rPr>
  </w:style>
  <w:style w:type="character" w:customStyle="1" w:styleId="negrita1">
    <w:name w:val="negrita1"/>
    <w:rsid w:val="00AB1262"/>
    <w:rPr>
      <w:b/>
      <w:bCs/>
    </w:rPr>
  </w:style>
  <w:style w:type="character" w:customStyle="1" w:styleId="descripcionnormativa1">
    <w:name w:val="descripcion_normativa1"/>
    <w:rsid w:val="00AB1262"/>
    <w:rPr>
      <w:b w:val="0"/>
      <w:bCs w:val="0"/>
      <w:i/>
      <w:iCs/>
    </w:rPr>
  </w:style>
  <w:style w:type="character" w:customStyle="1" w:styleId="fechaboenormativa">
    <w:name w:val="fecha_boe_normativa"/>
    <w:basedOn w:val="Fuentedeprrafopredeter"/>
    <w:rsid w:val="00AB1262"/>
  </w:style>
  <w:style w:type="character" w:styleId="nfasis">
    <w:name w:val="Emphasis"/>
    <w:uiPriority w:val="20"/>
    <w:qFormat/>
    <w:rsid w:val="0082427E"/>
    <w:rPr>
      <w:i/>
      <w:iCs/>
    </w:rPr>
  </w:style>
  <w:style w:type="paragraph" w:customStyle="1" w:styleId="Default">
    <w:name w:val="Default"/>
    <w:rsid w:val="00FD7F5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80473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styleId="Mencionar">
    <w:name w:val="Mention"/>
    <w:uiPriority w:val="99"/>
    <w:semiHidden/>
    <w:unhideWhenUsed/>
    <w:rsid w:val="008D27E3"/>
    <w:rPr>
      <w:color w:val="2B579A"/>
      <w:shd w:val="clear" w:color="auto" w:fill="E6E6E6"/>
    </w:rPr>
  </w:style>
  <w:style w:type="character" w:customStyle="1" w:styleId="cuerpo-plus">
    <w:name w:val="cuerpo-plus"/>
    <w:rsid w:val="004C4A7C"/>
  </w:style>
  <w:style w:type="character" w:customStyle="1" w:styleId="cuerpo">
    <w:name w:val="cuerpo"/>
    <w:rsid w:val="004C4A7C"/>
  </w:style>
  <w:style w:type="character" w:customStyle="1" w:styleId="HTMLconformatoprevioCar">
    <w:name w:val="HTML con formato previo Car"/>
    <w:link w:val="HTMLconformatoprevio"/>
    <w:uiPriority w:val="99"/>
    <w:rsid w:val="00456B5B"/>
    <w:rPr>
      <w:rFonts w:ascii="Verdana" w:eastAsia="Times New Roman" w:hAnsi="Verdana" w:cs="Courier New"/>
      <w:color w:val="000000"/>
      <w:sz w:val="18"/>
      <w:szCs w:val="18"/>
    </w:rPr>
  </w:style>
  <w:style w:type="character" w:customStyle="1" w:styleId="titular">
    <w:name w:val="titular"/>
    <w:rsid w:val="0075474A"/>
  </w:style>
  <w:style w:type="character" w:styleId="Mencinsinresolver">
    <w:name w:val="Unresolved Mention"/>
    <w:uiPriority w:val="99"/>
    <w:semiHidden/>
    <w:unhideWhenUsed/>
    <w:rsid w:val="0074350E"/>
    <w:rPr>
      <w:color w:val="808080"/>
      <w:shd w:val="clear" w:color="auto" w:fill="E6E6E6"/>
    </w:rPr>
  </w:style>
  <w:style w:type="character" w:customStyle="1" w:styleId="Ttulo2Car">
    <w:name w:val="Título 2 Car"/>
    <w:link w:val="Ttulo2"/>
    <w:uiPriority w:val="9"/>
    <w:semiHidden/>
    <w:rsid w:val="002802A7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Ttulo3Car">
    <w:name w:val="Título 3 Car"/>
    <w:link w:val="Ttulo3"/>
    <w:uiPriority w:val="9"/>
    <w:semiHidden/>
    <w:rsid w:val="002802A7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s3">
    <w:name w:val="s3"/>
    <w:rsid w:val="00A2541B"/>
  </w:style>
  <w:style w:type="paragraph" w:customStyle="1" w:styleId="entry-meta">
    <w:name w:val="entry-meta"/>
    <w:basedOn w:val="Normal"/>
    <w:rsid w:val="008F424E"/>
    <w:pPr>
      <w:spacing w:before="100" w:beforeAutospacing="1" w:after="100" w:afterAutospacing="1"/>
    </w:pPr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97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7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5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36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21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95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37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8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0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49591">
                      <w:marLeft w:val="0"/>
                      <w:marRight w:val="0"/>
                      <w:marTop w:val="240"/>
                      <w:marBottom w:val="0"/>
                      <w:divBdr>
                        <w:top w:val="single" w:sz="6" w:space="0" w:color="DFE8F0"/>
                        <w:left w:val="single" w:sz="6" w:space="0" w:color="DFE8F0"/>
                        <w:bottom w:val="single" w:sz="6" w:space="0" w:color="DFE8F0"/>
                        <w:right w:val="single" w:sz="6" w:space="0" w:color="DFE8F0"/>
                      </w:divBdr>
                      <w:divsChild>
                        <w:div w:id="90757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23891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2" w:space="12" w:color="DFE8F0"/>
                                <w:right w:val="none" w:sz="0" w:space="0" w:color="auto"/>
                              </w:divBdr>
                            </w:div>
                            <w:div w:id="1043989989">
                              <w:marLeft w:val="480"/>
                              <w:marRight w:val="480"/>
                              <w:marTop w:val="48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5955496">
                          <w:marLeft w:val="480"/>
                          <w:marRight w:val="48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7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9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5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1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59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37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6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1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66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21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87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7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59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0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39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6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28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38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64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1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33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47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1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5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68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0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9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63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63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2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2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18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6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35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1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1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76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34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5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74219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4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152140">
                  <w:marLeft w:val="0"/>
                  <w:marRight w:val="0"/>
                  <w:marTop w:val="0"/>
                  <w:marBottom w:val="0"/>
                  <w:divBdr>
                    <w:top w:val="single" w:sz="2" w:space="0" w:color="FF0000"/>
                    <w:left w:val="single" w:sz="2" w:space="0" w:color="FF0000"/>
                    <w:bottom w:val="single" w:sz="2" w:space="0" w:color="FF0000"/>
                    <w:right w:val="single" w:sz="2" w:space="0" w:color="FF0000"/>
                  </w:divBdr>
                </w:div>
              </w:divsChild>
            </w:div>
          </w:divsChild>
        </w:div>
      </w:divsChild>
    </w:div>
    <w:div w:id="1904441399">
      <w:bodyDiv w:val="1"/>
      <w:marLeft w:val="60"/>
      <w:marRight w:val="6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6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4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5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30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0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82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11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89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99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337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56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96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30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75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33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221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38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8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17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026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582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1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twitter.com/cgaa_cb_aeo?lang=es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cgaa@representantesaduaneros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representantesaduaneros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diarioelcanal.com/agentes-de-aduanas-ambiguedades-regulaciones/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gaa@representantesaduaneros.com" TargetMode="External"/><Relationship Id="rId2" Type="http://schemas.openxmlformats.org/officeDocument/2006/relationships/hyperlink" Target="http://www.representantesaduaneros.com" TargetMode="External"/><Relationship Id="rId1" Type="http://schemas.openxmlformats.org/officeDocument/2006/relationships/hyperlink" Target="mailto:cgaa@representantesaduaneros.com" TargetMode="External"/><Relationship Id="rId5" Type="http://schemas.openxmlformats.org/officeDocument/2006/relationships/image" Target="media/image16.jpeg"/><Relationship Id="rId4" Type="http://schemas.openxmlformats.org/officeDocument/2006/relationships/hyperlink" Target="http://www.representantesaduaneros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CONSEJO%20GENERAL\DOCUMENTOS%20CAMS\CIRCULARES\2023\PLANTILLA\Plantilla%20Dossier%20prens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AC3BA6-8339-4A76-90D2-5B0381EDE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Dossier prensa</Template>
  <TotalTime>5</TotalTime>
  <Pages>4</Pages>
  <Words>115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 cordial saludo</vt:lpstr>
    </vt:vector>
  </TitlesOfParts>
  <Company>Hewlett-Packard Company</Company>
  <LinksUpToDate>false</LinksUpToDate>
  <CharactersWithSpaces>748</CharactersWithSpaces>
  <SharedDoc>false</SharedDoc>
  <HLinks>
    <vt:vector size="30" baseType="variant">
      <vt:variant>
        <vt:i4>1704027</vt:i4>
      </vt:variant>
      <vt:variant>
        <vt:i4>6</vt:i4>
      </vt:variant>
      <vt:variant>
        <vt:i4>0</vt:i4>
      </vt:variant>
      <vt:variant>
        <vt:i4>5</vt:i4>
      </vt:variant>
      <vt:variant>
        <vt:lpwstr>https://twitter.com/cgaa_cb_aeo?lang=es</vt:lpwstr>
      </vt:variant>
      <vt:variant>
        <vt:lpwstr/>
      </vt:variant>
      <vt:variant>
        <vt:i4>131113</vt:i4>
      </vt:variant>
      <vt:variant>
        <vt:i4>3</vt:i4>
      </vt:variant>
      <vt:variant>
        <vt:i4>0</vt:i4>
      </vt:variant>
      <vt:variant>
        <vt:i4>5</vt:i4>
      </vt:variant>
      <vt:variant>
        <vt:lpwstr>mailto:cgaa@representantesaduaneros.com</vt:lpwstr>
      </vt:variant>
      <vt:variant>
        <vt:lpwstr/>
      </vt:variant>
      <vt:variant>
        <vt:i4>2293874</vt:i4>
      </vt:variant>
      <vt:variant>
        <vt:i4>0</vt:i4>
      </vt:variant>
      <vt:variant>
        <vt:i4>0</vt:i4>
      </vt:variant>
      <vt:variant>
        <vt:i4>5</vt:i4>
      </vt:variant>
      <vt:variant>
        <vt:lpwstr>http://www.representantesaduaneros.com/</vt:lpwstr>
      </vt:variant>
      <vt:variant>
        <vt:lpwstr/>
      </vt:variant>
      <vt:variant>
        <vt:i4>2293874</vt:i4>
      </vt:variant>
      <vt:variant>
        <vt:i4>3</vt:i4>
      </vt:variant>
      <vt:variant>
        <vt:i4>0</vt:i4>
      </vt:variant>
      <vt:variant>
        <vt:i4>5</vt:i4>
      </vt:variant>
      <vt:variant>
        <vt:lpwstr>http://www.representantesaduaneros.com/</vt:lpwstr>
      </vt:variant>
      <vt:variant>
        <vt:lpwstr/>
      </vt:variant>
      <vt:variant>
        <vt:i4>131113</vt:i4>
      </vt:variant>
      <vt:variant>
        <vt:i4>0</vt:i4>
      </vt:variant>
      <vt:variant>
        <vt:i4>0</vt:i4>
      </vt:variant>
      <vt:variant>
        <vt:i4>5</vt:i4>
      </vt:variant>
      <vt:variant>
        <vt:lpwstr>mailto:cgaa@representantesaduaneros.com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 cordial saludo</dc:title>
  <dc:subject/>
  <dc:creator>crist</dc:creator>
  <cp:keywords/>
  <dc:description/>
  <cp:lastModifiedBy>cristina.c@representantesaduaneros.com</cp:lastModifiedBy>
  <cp:revision>2</cp:revision>
  <cp:lastPrinted>2023-02-10T13:37:00Z</cp:lastPrinted>
  <dcterms:created xsi:type="dcterms:W3CDTF">2023-02-10T13:48:00Z</dcterms:created>
  <dcterms:modified xsi:type="dcterms:W3CDTF">2023-02-10T13:48:00Z</dcterms:modified>
</cp:coreProperties>
</file>